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7E22B" w14:textId="77777777" w:rsidR="00B62F95" w:rsidRPr="00D0089D" w:rsidRDefault="00250700" w:rsidP="00305974">
      <w:pPr>
        <w:framePr w:w="3754" w:h="2041" w:wrap="notBeside" w:vAnchor="page" w:hAnchor="page" w:x="1419" w:y="2553"/>
        <w:spacing w:after="170"/>
        <w:jc w:val="left"/>
        <w:rPr>
          <w:rFonts w:cs="Arial"/>
          <w:sz w:val="14"/>
        </w:rPr>
      </w:pPr>
      <w:r w:rsidRPr="00D0089D">
        <w:rPr>
          <w:rFonts w:cs="Arial"/>
          <w:sz w:val="14"/>
        </w:rPr>
        <w:t xml:space="preserve">Stadt Bielefeld </w:t>
      </w:r>
      <w:r w:rsidRPr="00D0089D">
        <w:rPr>
          <w:rFonts w:cs="Arial"/>
          <w:sz w:val="14"/>
          <w:szCs w:val="14"/>
        </w:rPr>
        <w:t>|</w:t>
      </w:r>
      <w:r w:rsidRPr="00D0089D">
        <w:rPr>
          <w:rFonts w:cs="Arial"/>
          <w:sz w:val="14"/>
        </w:rPr>
        <w:t xml:space="preserve"> </w:t>
      </w:r>
      <w:bookmarkStart w:id="0" w:name="Amt_Kurzform"/>
      <w:r w:rsidR="000A621F" w:rsidRPr="00D0089D">
        <w:rPr>
          <w:rFonts w:cs="Arial"/>
          <w:sz w:val="14"/>
        </w:rPr>
        <w:t>170</w:t>
      </w:r>
      <w:bookmarkEnd w:id="0"/>
      <w:r w:rsidRPr="00D0089D">
        <w:rPr>
          <w:rFonts w:cs="Arial"/>
          <w:sz w:val="14"/>
        </w:rPr>
        <w:t xml:space="preserve"> </w:t>
      </w:r>
      <w:r w:rsidRPr="00D0089D">
        <w:rPr>
          <w:rFonts w:cs="Arial"/>
          <w:sz w:val="14"/>
          <w:szCs w:val="14"/>
        </w:rPr>
        <w:t>|</w:t>
      </w:r>
      <w:r w:rsidRPr="00D0089D">
        <w:rPr>
          <w:rFonts w:cs="Arial"/>
          <w:sz w:val="14"/>
        </w:rPr>
        <w:t xml:space="preserve"> 33597 </w:t>
      </w:r>
      <w:bookmarkStart w:id="1" w:name="Startposition"/>
      <w:r w:rsidRPr="00D0089D">
        <w:rPr>
          <w:rFonts w:cs="Arial"/>
          <w:sz w:val="14"/>
        </w:rPr>
        <w:t>Bielefeld</w:t>
      </w:r>
      <w:bookmarkEnd w:id="1"/>
    </w:p>
    <w:p w14:paraId="38E6A3DB" w14:textId="3387B070" w:rsidR="00431E78" w:rsidRPr="000470E3" w:rsidRDefault="00431E78" w:rsidP="00431E78">
      <w:pPr>
        <w:framePr w:w="3754" w:h="2041" w:wrap="notBeside" w:vAnchor="page" w:hAnchor="page" w:x="1419" w:y="2553"/>
        <w:spacing w:line="240" w:lineRule="exact"/>
        <w:rPr>
          <w:rFonts w:asciiTheme="minorHAnsi" w:hAnsiTheme="minorHAnsi" w:cs="Arial"/>
          <w:sz w:val="22"/>
          <w:szCs w:val="22"/>
        </w:rPr>
      </w:pPr>
      <w:r w:rsidRPr="000470E3">
        <w:rPr>
          <w:rFonts w:asciiTheme="minorHAnsi" w:hAnsiTheme="minorHAnsi" w:cs="Arial"/>
          <w:sz w:val="22"/>
          <w:szCs w:val="22"/>
        </w:rPr>
        <w:t xml:space="preserve">An die </w:t>
      </w:r>
      <w:r w:rsidR="00346B29">
        <w:rPr>
          <w:rFonts w:asciiTheme="minorHAnsi" w:hAnsiTheme="minorHAnsi" w:cs="Arial"/>
          <w:sz w:val="22"/>
          <w:szCs w:val="22"/>
        </w:rPr>
        <w:t>Netzwerkpartner des Kommunalen Integrationszentrums Bielefeld</w:t>
      </w:r>
    </w:p>
    <w:p w14:paraId="0328EB65" w14:textId="77777777" w:rsidR="00431E78" w:rsidRPr="000470E3" w:rsidRDefault="00431E78" w:rsidP="00431E78">
      <w:pPr>
        <w:framePr w:w="3754" w:h="2041" w:wrap="notBeside" w:vAnchor="page" w:hAnchor="page" w:x="1419" w:y="2553"/>
        <w:spacing w:line="240" w:lineRule="exact"/>
        <w:rPr>
          <w:rFonts w:asciiTheme="minorHAnsi" w:hAnsiTheme="minorHAnsi" w:cs="Arial"/>
          <w:sz w:val="22"/>
          <w:szCs w:val="22"/>
        </w:rPr>
      </w:pPr>
    </w:p>
    <w:p w14:paraId="44B106ED" w14:textId="77777777" w:rsidR="00431E78" w:rsidRDefault="00431E78" w:rsidP="00431E78">
      <w:pPr>
        <w:framePr w:w="3754" w:h="2041" w:wrap="notBeside" w:vAnchor="page" w:hAnchor="page" w:x="1419" w:y="2553"/>
        <w:spacing w:line="240" w:lineRule="exact"/>
      </w:pPr>
    </w:p>
    <w:p w14:paraId="769C59B2" w14:textId="7363C63D" w:rsidR="00B62F95" w:rsidRPr="00D0089D" w:rsidRDefault="00B62F95">
      <w:pPr>
        <w:framePr w:w="3754" w:h="2041" w:wrap="notBeside" w:vAnchor="page" w:hAnchor="page" w:x="1419" w:y="2553"/>
        <w:spacing w:line="240" w:lineRule="exact"/>
        <w:rPr>
          <w:rFonts w:cs="Arial"/>
        </w:rPr>
      </w:pPr>
    </w:p>
    <w:p w14:paraId="6729E5D7" w14:textId="77777777" w:rsidR="00BF6A43" w:rsidRPr="00D0089D" w:rsidRDefault="00BF6A43" w:rsidP="00332FD7">
      <w:pPr>
        <w:framePr w:w="2325" w:h="6330" w:hRule="exact" w:hSpace="181" w:wrap="around" w:vAnchor="page" w:hAnchor="margin" w:x="7769" w:y="2553" w:anchorLock="1"/>
        <w:shd w:val="solid" w:color="FFFFFF" w:fill="FFFFFF"/>
        <w:rPr>
          <w:rFonts w:cs="Arial"/>
          <w:color w:val="E30014"/>
          <w:sz w:val="18"/>
          <w:szCs w:val="18"/>
        </w:rPr>
      </w:pPr>
      <w:bookmarkStart w:id="2" w:name="Stadtblock"/>
      <w:r w:rsidRPr="00D0089D">
        <w:rPr>
          <w:rFonts w:cs="Arial"/>
          <w:color w:val="E30014"/>
          <w:sz w:val="18"/>
          <w:szCs w:val="18"/>
        </w:rPr>
        <w:t>Stadt Bielefeld</w:t>
      </w:r>
    </w:p>
    <w:p w14:paraId="4D6363C3" w14:textId="77777777" w:rsidR="00BF6A43" w:rsidRPr="00D0089D" w:rsidRDefault="00BF6A43" w:rsidP="00332FD7">
      <w:pPr>
        <w:framePr w:w="2325" w:h="6330" w:hRule="exact" w:hSpace="181" w:wrap="around" w:vAnchor="page" w:hAnchor="margin" w:x="7769" w:y="2553" w:anchorLock="1"/>
        <w:shd w:val="solid" w:color="FFFFFF" w:fill="FFFFFF"/>
        <w:spacing w:after="240"/>
        <w:jc w:val="left"/>
        <w:rPr>
          <w:rFonts w:cs="Arial"/>
          <w:color w:val="E30014"/>
          <w:sz w:val="18"/>
          <w:szCs w:val="18"/>
        </w:rPr>
      </w:pPr>
      <w:bookmarkStart w:id="3" w:name="OBBlock"/>
      <w:r w:rsidRPr="00D0089D">
        <w:rPr>
          <w:rFonts w:cs="Arial"/>
          <w:color w:val="E30014"/>
          <w:sz w:val="18"/>
          <w:szCs w:val="18"/>
        </w:rPr>
        <w:t>D</w:t>
      </w:r>
      <w:r w:rsidR="00CD527C" w:rsidRPr="00D0089D">
        <w:rPr>
          <w:rFonts w:cs="Arial"/>
          <w:color w:val="E30014"/>
          <w:sz w:val="18"/>
          <w:szCs w:val="18"/>
        </w:rPr>
        <w:t>ie</w:t>
      </w:r>
      <w:r w:rsidRPr="00D0089D">
        <w:rPr>
          <w:rFonts w:cs="Arial"/>
          <w:color w:val="E30014"/>
          <w:sz w:val="18"/>
          <w:szCs w:val="18"/>
        </w:rPr>
        <w:t xml:space="preserve"> Oberbürgermeister</w:t>
      </w:r>
      <w:bookmarkEnd w:id="3"/>
      <w:r w:rsidR="00CD527C" w:rsidRPr="00D0089D">
        <w:rPr>
          <w:rFonts w:cs="Arial"/>
          <w:color w:val="E30014"/>
          <w:sz w:val="18"/>
          <w:szCs w:val="18"/>
        </w:rPr>
        <w:t>in</w:t>
      </w:r>
    </w:p>
    <w:p w14:paraId="78F716F0" w14:textId="77777777" w:rsidR="002229C6" w:rsidRPr="00D0089D" w:rsidRDefault="000A621F" w:rsidP="00332FD7">
      <w:pPr>
        <w:framePr w:w="2325" w:h="6330" w:hRule="exact" w:hSpace="181" w:wrap="around" w:vAnchor="page" w:hAnchor="margin" w:x="7769" w:y="2553" w:anchorLock="1"/>
        <w:suppressAutoHyphens/>
        <w:spacing w:line="240" w:lineRule="exact"/>
        <w:jc w:val="left"/>
        <w:rPr>
          <w:rFonts w:cs="Arial"/>
          <w:sz w:val="18"/>
          <w:szCs w:val="18"/>
        </w:rPr>
      </w:pPr>
      <w:bookmarkStart w:id="4" w:name="Amt_Langform"/>
      <w:bookmarkEnd w:id="2"/>
      <w:r w:rsidRPr="00D0089D">
        <w:rPr>
          <w:rFonts w:cs="Arial"/>
          <w:sz w:val="18"/>
          <w:szCs w:val="18"/>
        </w:rPr>
        <w:t>Kommunales Integrationszentrum</w:t>
      </w:r>
      <w:bookmarkEnd w:id="4"/>
    </w:p>
    <w:p w14:paraId="3A37F2FE" w14:textId="77777777" w:rsidR="00B35B8D" w:rsidRPr="00D0089D" w:rsidRDefault="000A621F" w:rsidP="00332FD7">
      <w:pPr>
        <w:framePr w:w="2325" w:h="6330" w:hRule="exact" w:hSpace="181" w:wrap="around" w:vAnchor="page" w:hAnchor="margin" w:x="7769" w:y="2553" w:anchorLock="1"/>
        <w:spacing w:line="240" w:lineRule="exact"/>
        <w:jc w:val="left"/>
        <w:rPr>
          <w:rFonts w:cs="Arial"/>
          <w:sz w:val="18"/>
          <w:szCs w:val="18"/>
        </w:rPr>
      </w:pPr>
      <w:bookmarkStart w:id="5" w:name="Gebäude1"/>
      <w:r w:rsidRPr="00D0089D">
        <w:rPr>
          <w:rFonts w:cs="Arial"/>
          <w:sz w:val="18"/>
          <w:szCs w:val="18"/>
        </w:rPr>
        <w:t>Neues Rathaus</w:t>
      </w:r>
      <w:bookmarkEnd w:id="5"/>
    </w:p>
    <w:p w14:paraId="0F71D337" w14:textId="77777777" w:rsidR="00907ADF" w:rsidRPr="00D0089D" w:rsidRDefault="000A621F" w:rsidP="00332FD7">
      <w:pPr>
        <w:framePr w:w="2325" w:h="6330" w:hRule="exact" w:hSpace="181" w:wrap="around" w:vAnchor="page" w:hAnchor="margin" w:x="7769" w:y="2553" w:anchorLock="1"/>
        <w:spacing w:after="240" w:line="240" w:lineRule="exact"/>
        <w:jc w:val="left"/>
        <w:rPr>
          <w:rFonts w:cs="Arial"/>
          <w:sz w:val="18"/>
          <w:szCs w:val="18"/>
        </w:rPr>
      </w:pPr>
      <w:bookmarkStart w:id="6" w:name="Strasse1"/>
      <w:r w:rsidRPr="00D0089D">
        <w:rPr>
          <w:rFonts w:cs="Arial"/>
          <w:sz w:val="18"/>
          <w:szCs w:val="18"/>
        </w:rPr>
        <w:t>Niederwall 23</w:t>
      </w:r>
      <w:bookmarkEnd w:id="6"/>
    </w:p>
    <w:p w14:paraId="1CC0AFC3" w14:textId="77777777" w:rsidR="005C6215" w:rsidRPr="00D0089D" w:rsidRDefault="005C6215" w:rsidP="00332FD7">
      <w:pPr>
        <w:framePr w:w="2325" w:h="6330" w:hRule="exact" w:hSpace="181" w:wrap="around" w:vAnchor="page" w:hAnchor="margin" w:x="7769" w:y="2553" w:anchorLock="1"/>
        <w:spacing w:line="240" w:lineRule="exact"/>
        <w:jc w:val="left"/>
        <w:rPr>
          <w:rFonts w:cs="Arial"/>
          <w:sz w:val="16"/>
          <w:szCs w:val="16"/>
        </w:rPr>
      </w:pPr>
      <w:r w:rsidRPr="00D0089D">
        <w:rPr>
          <w:rFonts w:cs="Arial"/>
          <w:sz w:val="16"/>
          <w:szCs w:val="16"/>
        </w:rPr>
        <w:t>Auskunft gibt Ihnen:</w:t>
      </w:r>
    </w:p>
    <w:p w14:paraId="272389F5" w14:textId="77330A96" w:rsidR="005C6215" w:rsidRPr="00D0089D" w:rsidRDefault="00CE3ABE" w:rsidP="00332FD7">
      <w:pPr>
        <w:framePr w:w="2325" w:h="6330" w:hRule="exact" w:hSpace="181" w:wrap="around" w:vAnchor="page" w:hAnchor="margin" w:x="7769" w:y="2553" w:anchorLock="1"/>
        <w:spacing w:line="240" w:lineRule="exact"/>
        <w:jc w:val="left"/>
        <w:rPr>
          <w:rFonts w:cs="Arial"/>
          <w:sz w:val="16"/>
          <w:szCs w:val="16"/>
        </w:rPr>
      </w:pPr>
      <w:r>
        <w:rPr>
          <w:rFonts w:cs="Arial"/>
          <w:sz w:val="16"/>
          <w:szCs w:val="16"/>
        </w:rPr>
        <w:t>Melanie Schwarz</w:t>
      </w:r>
    </w:p>
    <w:p w14:paraId="197045BC" w14:textId="74096819" w:rsidR="005C6215" w:rsidRPr="00D0089D" w:rsidRDefault="000A621F" w:rsidP="00332FD7">
      <w:pPr>
        <w:framePr w:w="2325" w:h="6330" w:hRule="exact" w:hSpace="181" w:wrap="around" w:vAnchor="page" w:hAnchor="margin" w:x="7769" w:y="2553" w:anchorLock="1"/>
        <w:spacing w:after="240" w:line="240" w:lineRule="exact"/>
        <w:jc w:val="left"/>
        <w:rPr>
          <w:rFonts w:cs="Arial"/>
          <w:sz w:val="16"/>
          <w:szCs w:val="16"/>
        </w:rPr>
      </w:pPr>
      <w:bookmarkStart w:id="7" w:name="Platzhalter_Raum"/>
      <w:r w:rsidRPr="00D0089D">
        <w:rPr>
          <w:rFonts w:cs="Arial"/>
          <w:sz w:val="16"/>
          <w:szCs w:val="16"/>
        </w:rPr>
        <w:t>EG / Flur B / Zimmer B</w:t>
      </w:r>
      <w:bookmarkEnd w:id="7"/>
      <w:r w:rsidR="00757A0C" w:rsidRPr="00D0089D">
        <w:rPr>
          <w:rFonts w:cs="Arial"/>
          <w:sz w:val="16"/>
          <w:szCs w:val="16"/>
        </w:rPr>
        <w:t>0</w:t>
      </w:r>
      <w:r w:rsidR="001A741B" w:rsidRPr="00D0089D">
        <w:rPr>
          <w:rFonts w:cs="Arial"/>
          <w:sz w:val="16"/>
          <w:szCs w:val="16"/>
        </w:rPr>
        <w:t>4</w:t>
      </w:r>
      <w:r w:rsidR="00CE3ABE">
        <w:rPr>
          <w:rFonts w:cs="Arial"/>
          <w:sz w:val="16"/>
          <w:szCs w:val="16"/>
        </w:rPr>
        <w:t>2</w:t>
      </w:r>
    </w:p>
    <w:p w14:paraId="03300CF3" w14:textId="77777777" w:rsidR="00AB187B" w:rsidRPr="00D0089D" w:rsidRDefault="00E95111" w:rsidP="00332FD7">
      <w:pPr>
        <w:framePr w:w="2325" w:h="6330" w:hRule="exact" w:hSpace="181" w:wrap="around" w:vAnchor="page" w:hAnchor="margin" w:x="7769" w:y="2553" w:anchorLock="1"/>
        <w:spacing w:after="120" w:line="240" w:lineRule="exact"/>
        <w:jc w:val="left"/>
        <w:rPr>
          <w:rFonts w:cs="Arial"/>
          <w:sz w:val="16"/>
          <w:szCs w:val="16"/>
        </w:rPr>
      </w:pPr>
      <w:bookmarkStart w:id="8" w:name="Platzhalter_Teilzeit"/>
      <w:r w:rsidRPr="00D0089D">
        <w:rPr>
          <w:rFonts w:cs="Arial"/>
          <w:sz w:val="16"/>
          <w:szCs w:val="16"/>
        </w:rPr>
        <w:t> </w:t>
      </w:r>
      <w:bookmarkEnd w:id="8"/>
    </w:p>
    <w:p w14:paraId="656D7CF9" w14:textId="2BC1CD0D" w:rsidR="005C6215" w:rsidRPr="00D0089D" w:rsidRDefault="005C6215" w:rsidP="00332FD7">
      <w:pPr>
        <w:framePr w:w="2325" w:h="6330" w:hRule="exact" w:hSpace="181" w:wrap="around" w:vAnchor="page" w:hAnchor="margin" w:x="7769" w:y="2553" w:anchorLock="1"/>
        <w:tabs>
          <w:tab w:val="left" w:pos="709"/>
        </w:tabs>
        <w:spacing w:line="240" w:lineRule="exact"/>
        <w:jc w:val="left"/>
        <w:rPr>
          <w:rFonts w:cs="Arial"/>
          <w:sz w:val="16"/>
          <w:szCs w:val="16"/>
        </w:rPr>
      </w:pPr>
      <w:r w:rsidRPr="00D0089D">
        <w:rPr>
          <w:rFonts w:cs="Arial"/>
          <w:sz w:val="16"/>
          <w:szCs w:val="16"/>
        </w:rPr>
        <w:t>Telefon</w:t>
      </w:r>
      <w:r w:rsidRPr="00D0089D">
        <w:rPr>
          <w:rFonts w:cs="Arial"/>
          <w:sz w:val="16"/>
          <w:szCs w:val="16"/>
        </w:rPr>
        <w:tab/>
        <w:t xml:space="preserve">0521 51 - </w:t>
      </w:r>
      <w:r w:rsidR="00E451F6" w:rsidRPr="00D0089D">
        <w:rPr>
          <w:rFonts w:cs="Arial"/>
          <w:sz w:val="16"/>
          <w:szCs w:val="16"/>
        </w:rPr>
        <w:t>2</w:t>
      </w:r>
      <w:r w:rsidR="00CE3ABE">
        <w:rPr>
          <w:rFonts w:cs="Arial"/>
          <w:sz w:val="16"/>
          <w:szCs w:val="16"/>
        </w:rPr>
        <w:t>005</w:t>
      </w:r>
    </w:p>
    <w:p w14:paraId="6D7F82B5" w14:textId="77777777" w:rsidR="005C6215" w:rsidRPr="00D0089D" w:rsidRDefault="005C6215" w:rsidP="00332FD7">
      <w:pPr>
        <w:framePr w:w="2325" w:h="6330" w:hRule="exact" w:hSpace="181" w:wrap="around" w:vAnchor="page" w:hAnchor="margin" w:x="7769" w:y="2553" w:anchorLock="1"/>
        <w:tabs>
          <w:tab w:val="left" w:pos="709"/>
        </w:tabs>
        <w:spacing w:line="240" w:lineRule="exact"/>
        <w:jc w:val="left"/>
        <w:rPr>
          <w:rFonts w:cs="Arial"/>
          <w:sz w:val="16"/>
          <w:szCs w:val="16"/>
        </w:rPr>
      </w:pPr>
    </w:p>
    <w:p w14:paraId="4FC65563" w14:textId="2EE54B69" w:rsidR="005C6215" w:rsidRPr="00D0089D" w:rsidRDefault="00CE3ABE" w:rsidP="00332FD7">
      <w:pPr>
        <w:framePr w:w="2325" w:h="6330" w:hRule="exact" w:hSpace="181" w:wrap="around" w:vAnchor="page" w:hAnchor="margin" w:x="7769" w:y="2553" w:anchorLock="1"/>
        <w:spacing w:line="240" w:lineRule="exact"/>
        <w:jc w:val="left"/>
        <w:rPr>
          <w:rFonts w:cs="Arial"/>
          <w:sz w:val="16"/>
          <w:szCs w:val="16"/>
        </w:rPr>
      </w:pPr>
      <w:r>
        <w:rPr>
          <w:rFonts w:cs="Arial"/>
          <w:sz w:val="16"/>
          <w:szCs w:val="16"/>
        </w:rPr>
        <w:t>Melanie.schwarz</w:t>
      </w:r>
      <w:r w:rsidR="005C6215" w:rsidRPr="00D0089D">
        <w:rPr>
          <w:rFonts w:cs="Arial"/>
          <w:sz w:val="16"/>
          <w:szCs w:val="16"/>
        </w:rPr>
        <w:t>@bielefeld.de</w:t>
      </w:r>
    </w:p>
    <w:p w14:paraId="3F570CDF" w14:textId="31409991" w:rsidR="007371EB" w:rsidRDefault="007371EB" w:rsidP="007371EB">
      <w:pPr>
        <w:framePr w:w="2325" w:h="6330" w:hRule="exact" w:hSpace="181" w:wrap="around" w:vAnchor="page" w:hAnchor="margin" w:x="7769" w:y="2553" w:anchorLock="1"/>
        <w:tabs>
          <w:tab w:val="left" w:pos="709"/>
        </w:tabs>
        <w:spacing w:line="240" w:lineRule="exact"/>
        <w:jc w:val="left"/>
        <w:rPr>
          <w:sz w:val="16"/>
          <w:szCs w:val="16"/>
        </w:rPr>
      </w:pPr>
      <w:hyperlink r:id="rId8" w:history="1">
        <w:r w:rsidRPr="00744CA6">
          <w:rPr>
            <w:rStyle w:val="Hyperlink"/>
            <w:sz w:val="16"/>
            <w:szCs w:val="16"/>
          </w:rPr>
          <w:t>www.ki-bielefeld.de</w:t>
        </w:r>
      </w:hyperlink>
      <w:r>
        <w:rPr>
          <w:sz w:val="16"/>
          <w:szCs w:val="16"/>
        </w:rPr>
        <w:t xml:space="preserve"> </w:t>
      </w:r>
      <w:r w:rsidRPr="007371EB">
        <w:rPr>
          <w:sz w:val="16"/>
          <w:szCs w:val="16"/>
        </w:rPr>
        <w:t xml:space="preserve"> </w:t>
      </w:r>
    </w:p>
    <w:p w14:paraId="223B15B3" w14:textId="1EEF0C36" w:rsidR="007371EB" w:rsidRPr="007371EB" w:rsidRDefault="007371EB" w:rsidP="007371EB">
      <w:pPr>
        <w:framePr w:w="2325" w:h="6330" w:hRule="exact" w:hSpace="181" w:wrap="around" w:vAnchor="page" w:hAnchor="margin" w:x="7769" w:y="2553" w:anchorLock="1"/>
        <w:tabs>
          <w:tab w:val="left" w:pos="709"/>
        </w:tabs>
        <w:spacing w:line="240" w:lineRule="exact"/>
        <w:jc w:val="left"/>
        <w:rPr>
          <w:sz w:val="16"/>
          <w:szCs w:val="16"/>
        </w:rPr>
      </w:pPr>
      <w:hyperlink r:id="rId9" w:history="1">
        <w:r w:rsidRPr="00744CA6">
          <w:rPr>
            <w:rStyle w:val="Hyperlink"/>
            <w:sz w:val="16"/>
            <w:szCs w:val="16"/>
          </w:rPr>
          <w:t>www.bielefeld.de</w:t>
        </w:r>
      </w:hyperlink>
      <w:r>
        <w:rPr>
          <w:sz w:val="16"/>
          <w:szCs w:val="16"/>
        </w:rPr>
        <w:t xml:space="preserve"> </w:t>
      </w:r>
    </w:p>
    <w:p w14:paraId="090493A7" w14:textId="77777777" w:rsidR="0007053E" w:rsidRPr="00D0089D" w:rsidRDefault="0007053E" w:rsidP="00AC73D2">
      <w:pPr>
        <w:ind w:left="2722" w:right="2722"/>
        <w:jc w:val="center"/>
        <w:rPr>
          <w:rFonts w:cs="Arial"/>
          <w:sz w:val="86"/>
          <w:szCs w:val="86"/>
        </w:rPr>
      </w:pPr>
    </w:p>
    <w:p w14:paraId="0FA11CCD" w14:textId="77777777" w:rsidR="0007053E" w:rsidRPr="00D0089D" w:rsidRDefault="0007053E">
      <w:pPr>
        <w:spacing w:before="600" w:line="240" w:lineRule="exact"/>
        <w:ind w:left="3175"/>
        <w:rPr>
          <w:rFonts w:cs="Arial"/>
          <w:sz w:val="14"/>
        </w:rPr>
      </w:pPr>
    </w:p>
    <w:p w14:paraId="32DAA19E" w14:textId="77777777" w:rsidR="00E75BB3" w:rsidRPr="00D0089D" w:rsidRDefault="00E75BB3">
      <w:pPr>
        <w:spacing w:before="600" w:line="240" w:lineRule="exact"/>
        <w:ind w:left="3175"/>
        <w:rPr>
          <w:rFonts w:cs="Arial"/>
          <w:sz w:val="14"/>
        </w:rPr>
        <w:sectPr w:rsidR="00E75BB3" w:rsidRPr="00D0089D" w:rsidSect="00581666">
          <w:headerReference w:type="default" r:id="rId10"/>
          <w:headerReference w:type="first" r:id="rId11"/>
          <w:footerReference w:type="first" r:id="rId12"/>
          <w:pgSz w:w="11907" w:h="16840" w:code="9"/>
          <w:pgMar w:top="680" w:right="1418" w:bottom="1134" w:left="1418" w:header="0" w:footer="454" w:gutter="0"/>
          <w:cols w:space="720"/>
          <w:titlePg/>
        </w:sectPr>
      </w:pPr>
    </w:p>
    <w:p w14:paraId="0876E645" w14:textId="77777777" w:rsidR="00B62F95" w:rsidRPr="00D0089D" w:rsidRDefault="00B62F95">
      <w:pPr>
        <w:spacing w:before="600" w:line="240" w:lineRule="exact"/>
        <w:ind w:left="3175"/>
        <w:rPr>
          <w:rFonts w:cs="Arial"/>
          <w:sz w:val="14"/>
        </w:rPr>
      </w:pPr>
      <w:r w:rsidRPr="00D0089D">
        <w:rPr>
          <w:rFonts w:cs="Arial"/>
          <w:sz w:val="14"/>
        </w:rPr>
        <w:t>Bitte bei der Antwort angeben</w:t>
      </w:r>
    </w:p>
    <w:p w14:paraId="546C9D90" w14:textId="77777777" w:rsidR="00B62F95" w:rsidRPr="00D0089D" w:rsidRDefault="00B62F95" w:rsidP="00305974">
      <w:pPr>
        <w:tabs>
          <w:tab w:val="left" w:pos="3175"/>
          <w:tab w:val="left" w:pos="5670"/>
        </w:tabs>
        <w:spacing w:line="240" w:lineRule="exact"/>
        <w:jc w:val="left"/>
        <w:rPr>
          <w:rFonts w:cs="Arial"/>
          <w:sz w:val="14"/>
        </w:rPr>
      </w:pPr>
      <w:r w:rsidRPr="00D0089D">
        <w:rPr>
          <w:rFonts w:cs="Arial"/>
          <w:sz w:val="14"/>
        </w:rPr>
        <w:t>Datum und Zeichen Ihres Schreibens</w:t>
      </w:r>
      <w:r w:rsidRPr="00D0089D">
        <w:rPr>
          <w:rFonts w:cs="Arial"/>
          <w:sz w:val="14"/>
        </w:rPr>
        <w:tab/>
        <w:t>Mein Zeichen</w:t>
      </w:r>
      <w:r w:rsidRPr="00D0089D">
        <w:rPr>
          <w:rFonts w:cs="Arial"/>
          <w:sz w:val="14"/>
        </w:rPr>
        <w:tab/>
        <w:t>Bielefeld</w:t>
      </w:r>
    </w:p>
    <w:p w14:paraId="3A8176BA" w14:textId="3C3B5E01" w:rsidR="00431E78" w:rsidRDefault="00440093" w:rsidP="00431E78">
      <w:pPr>
        <w:tabs>
          <w:tab w:val="left" w:pos="3175"/>
          <w:tab w:val="left" w:pos="5670"/>
        </w:tabs>
        <w:spacing w:line="240" w:lineRule="exact"/>
        <w:rPr>
          <w:sz w:val="14"/>
        </w:rPr>
      </w:pPr>
      <w:r w:rsidRPr="00D0089D">
        <w:rPr>
          <w:rFonts w:cs="Arial"/>
        </w:rPr>
        <w:fldChar w:fldCharType="begin">
          <w:ffData>
            <w:name w:val="Text8"/>
            <w:enabled/>
            <w:calcOnExit w:val="0"/>
            <w:textInput/>
          </w:ffData>
        </w:fldChar>
      </w:r>
      <w:bookmarkStart w:id="18" w:name="Text8"/>
      <w:r w:rsidRPr="00D0089D">
        <w:rPr>
          <w:rFonts w:cs="Arial"/>
        </w:rPr>
        <w:instrText xml:space="preserve"> FORMTEXT </w:instrText>
      </w:r>
      <w:r w:rsidRPr="00D0089D">
        <w:rPr>
          <w:rFonts w:cs="Arial"/>
        </w:rPr>
      </w:r>
      <w:r w:rsidRPr="00D0089D">
        <w:rPr>
          <w:rFonts w:cs="Arial"/>
        </w:rPr>
        <w:fldChar w:fldCharType="separate"/>
      </w:r>
      <w:r w:rsidRPr="00D0089D">
        <w:rPr>
          <w:rFonts w:cs="Arial"/>
          <w:noProof/>
        </w:rPr>
        <w:t> </w:t>
      </w:r>
      <w:r w:rsidRPr="00D0089D">
        <w:rPr>
          <w:rFonts w:cs="Arial"/>
          <w:noProof/>
        </w:rPr>
        <w:t> </w:t>
      </w:r>
      <w:r w:rsidRPr="00D0089D">
        <w:rPr>
          <w:rFonts w:cs="Arial"/>
          <w:noProof/>
        </w:rPr>
        <w:t> </w:t>
      </w:r>
      <w:r w:rsidRPr="00D0089D">
        <w:rPr>
          <w:rFonts w:cs="Arial"/>
          <w:noProof/>
        </w:rPr>
        <w:t> </w:t>
      </w:r>
      <w:r w:rsidRPr="00D0089D">
        <w:rPr>
          <w:rFonts w:cs="Arial"/>
          <w:noProof/>
        </w:rPr>
        <w:t> </w:t>
      </w:r>
      <w:r w:rsidRPr="00D0089D">
        <w:rPr>
          <w:rFonts w:cs="Arial"/>
        </w:rPr>
        <w:fldChar w:fldCharType="end"/>
      </w:r>
      <w:bookmarkEnd w:id="18"/>
      <w:r w:rsidR="005C6215" w:rsidRPr="00D0089D">
        <w:rPr>
          <w:rFonts w:cs="Arial"/>
        </w:rPr>
        <w:tab/>
      </w:r>
      <w:bookmarkStart w:id="19" w:name="Mein_Zeichen"/>
      <w:bookmarkEnd w:id="19"/>
      <w:r w:rsidR="00431E78">
        <w:rPr>
          <w:sz w:val="14"/>
        </w:rPr>
        <w:t>Unser Zeichen 170.2</w:t>
      </w:r>
      <w:r w:rsidR="00431E78">
        <w:rPr>
          <w:sz w:val="14"/>
        </w:rPr>
        <w:tab/>
        <w:t xml:space="preserve">Bielefeld </w:t>
      </w:r>
      <w:r w:rsidR="00CE3ABE">
        <w:rPr>
          <w:sz w:val="14"/>
        </w:rPr>
        <w:t>20</w:t>
      </w:r>
      <w:r w:rsidR="00431E78">
        <w:rPr>
          <w:sz w:val="14"/>
        </w:rPr>
        <w:t>.</w:t>
      </w:r>
      <w:r w:rsidR="00CE3ABE">
        <w:rPr>
          <w:sz w:val="14"/>
        </w:rPr>
        <w:t>10</w:t>
      </w:r>
      <w:r w:rsidR="00431E78" w:rsidRPr="00B563AD">
        <w:rPr>
          <w:sz w:val="14"/>
        </w:rPr>
        <w:t>.202</w:t>
      </w:r>
      <w:r w:rsidR="00431E78">
        <w:rPr>
          <w:sz w:val="14"/>
        </w:rPr>
        <w:t>6</w:t>
      </w:r>
    </w:p>
    <w:p w14:paraId="13B48A3A" w14:textId="77777777" w:rsidR="00431E78" w:rsidRPr="00EC62A7" w:rsidRDefault="00431E78" w:rsidP="00431E78">
      <w:pPr>
        <w:tabs>
          <w:tab w:val="left" w:pos="3175"/>
          <w:tab w:val="left" w:pos="5670"/>
        </w:tabs>
        <w:jc w:val="left"/>
        <w:rPr>
          <w:rFonts w:asciiTheme="minorHAnsi" w:hAnsiTheme="minorHAnsi" w:cs="Arial"/>
          <w:b/>
          <w:sz w:val="16"/>
          <w:szCs w:val="16"/>
          <w:u w:val="single"/>
        </w:rPr>
      </w:pPr>
    </w:p>
    <w:p w14:paraId="10277F95" w14:textId="77777777" w:rsidR="00431E78" w:rsidRPr="001177D8" w:rsidRDefault="00431E78" w:rsidP="00431E78">
      <w:pPr>
        <w:tabs>
          <w:tab w:val="left" w:pos="3175"/>
          <w:tab w:val="left" w:pos="5670"/>
        </w:tabs>
        <w:jc w:val="left"/>
        <w:rPr>
          <w:rFonts w:asciiTheme="minorHAnsi" w:hAnsiTheme="minorHAnsi" w:cs="Arial"/>
          <w:b/>
          <w:sz w:val="16"/>
          <w:szCs w:val="28"/>
          <w:u w:val="single"/>
        </w:rPr>
      </w:pPr>
    </w:p>
    <w:p w14:paraId="28AA5D4D" w14:textId="77777777" w:rsidR="00980B11" w:rsidRDefault="00980B11" w:rsidP="00980B11">
      <w:pPr>
        <w:pStyle w:val="NurText"/>
      </w:pPr>
    </w:p>
    <w:p w14:paraId="2ACA21A6" w14:textId="77777777" w:rsidR="00980B11" w:rsidRPr="00CC0DCF" w:rsidRDefault="00980B11" w:rsidP="00980B11">
      <w:pPr>
        <w:pStyle w:val="NurText"/>
        <w:rPr>
          <w:rFonts w:ascii="Arial" w:hAnsi="Arial" w:cs="Arial"/>
          <w:szCs w:val="22"/>
        </w:rPr>
      </w:pPr>
      <w:r w:rsidRPr="00CC0DCF">
        <w:rPr>
          <w:rFonts w:ascii="Arial" w:hAnsi="Arial" w:cs="Arial"/>
          <w:szCs w:val="22"/>
        </w:rPr>
        <w:t>Liebe Netzwerkpartnerinnen und Netzwerkpartner,</w:t>
      </w:r>
    </w:p>
    <w:p w14:paraId="2779AC81" w14:textId="77777777" w:rsidR="00980B11" w:rsidRPr="00CC0DCF" w:rsidRDefault="00980B11" w:rsidP="00980B11">
      <w:pPr>
        <w:pStyle w:val="NurText"/>
        <w:rPr>
          <w:rFonts w:ascii="Arial" w:hAnsi="Arial" w:cs="Arial"/>
          <w:szCs w:val="22"/>
        </w:rPr>
      </w:pPr>
    </w:p>
    <w:p w14:paraId="01DBAA7B" w14:textId="77777777" w:rsidR="00980B11" w:rsidRPr="00CC0DCF" w:rsidRDefault="00980B11" w:rsidP="00980B11">
      <w:pPr>
        <w:pStyle w:val="NurText"/>
        <w:rPr>
          <w:rFonts w:ascii="Arial" w:hAnsi="Arial" w:cs="Arial"/>
          <w:szCs w:val="22"/>
        </w:rPr>
      </w:pPr>
      <w:r w:rsidRPr="00CC0DCF">
        <w:rPr>
          <w:rFonts w:ascii="Arial" w:hAnsi="Arial" w:cs="Arial"/>
          <w:szCs w:val="22"/>
        </w:rPr>
        <w:t xml:space="preserve">am </w:t>
      </w:r>
      <w:r w:rsidRPr="00CC0DCF">
        <w:rPr>
          <w:rFonts w:ascii="Arial" w:hAnsi="Arial" w:cs="Arial"/>
          <w:b/>
          <w:bCs/>
          <w:szCs w:val="22"/>
        </w:rPr>
        <w:t>Donnerstag, 5. November 2026, von 17:00 bis 20:00 Uhr</w:t>
      </w:r>
      <w:r w:rsidRPr="00CC0DCF">
        <w:rPr>
          <w:rFonts w:ascii="Arial" w:hAnsi="Arial" w:cs="Arial"/>
          <w:szCs w:val="22"/>
        </w:rPr>
        <w:t xml:space="preserve"> findet in Bielefeld die Auftaktveranstaltung zur Qualifizierung „Eltern mischen mit“ statt.</w:t>
      </w:r>
    </w:p>
    <w:p w14:paraId="6327ED73" w14:textId="77777777" w:rsidR="00980B11" w:rsidRPr="00CC0DCF" w:rsidRDefault="00980B11" w:rsidP="00980B11">
      <w:pPr>
        <w:pStyle w:val="NurText"/>
        <w:rPr>
          <w:rFonts w:ascii="Arial" w:hAnsi="Arial" w:cs="Arial"/>
          <w:szCs w:val="22"/>
        </w:rPr>
      </w:pPr>
    </w:p>
    <w:p w14:paraId="0DCD3A89" w14:textId="77777777" w:rsidR="00980B11" w:rsidRPr="00CC0DCF" w:rsidRDefault="00980B11" w:rsidP="00980B11">
      <w:pPr>
        <w:pStyle w:val="NurText"/>
        <w:rPr>
          <w:rFonts w:ascii="Arial" w:hAnsi="Arial" w:cs="Arial"/>
          <w:szCs w:val="22"/>
        </w:rPr>
      </w:pPr>
      <w:r w:rsidRPr="00CC0DCF">
        <w:rPr>
          <w:rFonts w:ascii="Arial" w:hAnsi="Arial" w:cs="Arial"/>
          <w:szCs w:val="22"/>
        </w:rPr>
        <w:t>Mit dem Projekt möchten wir insbesondere Eltern mit Einwanderungsgeschichte ermutigen und stärken, sich aktiv in Kita und Schule einzubringen, ihre Perspektiven einzubringen und andere Eltern zu unterstützen.</w:t>
      </w:r>
    </w:p>
    <w:p w14:paraId="154B5783" w14:textId="77777777" w:rsidR="00980B11" w:rsidRPr="00CC0DCF" w:rsidRDefault="00980B11" w:rsidP="00980B11">
      <w:pPr>
        <w:pStyle w:val="NurText"/>
        <w:rPr>
          <w:rFonts w:ascii="Arial" w:hAnsi="Arial" w:cs="Arial"/>
          <w:szCs w:val="22"/>
        </w:rPr>
      </w:pPr>
    </w:p>
    <w:p w14:paraId="066909D8" w14:textId="77777777" w:rsidR="00980B11" w:rsidRPr="00CC0DCF" w:rsidRDefault="00980B11" w:rsidP="00980B11">
      <w:pPr>
        <w:pStyle w:val="NurText"/>
        <w:rPr>
          <w:rFonts w:ascii="Arial" w:hAnsi="Arial" w:cs="Arial"/>
          <w:b/>
          <w:bCs/>
          <w:szCs w:val="22"/>
        </w:rPr>
      </w:pPr>
      <w:r w:rsidRPr="00CC0DCF">
        <w:rPr>
          <w:rFonts w:ascii="Arial" w:hAnsi="Arial" w:cs="Arial"/>
          <w:b/>
          <w:bCs/>
          <w:szCs w:val="22"/>
        </w:rPr>
        <w:t>Dafür suchen wir engagierte Eltern, die Lust haben, etwas zu bewegen!</w:t>
      </w:r>
    </w:p>
    <w:p w14:paraId="06AB615D" w14:textId="77777777" w:rsidR="00980B11" w:rsidRPr="00CC0DCF" w:rsidRDefault="00980B11" w:rsidP="00980B11">
      <w:pPr>
        <w:pStyle w:val="NurText"/>
        <w:rPr>
          <w:rFonts w:ascii="Arial" w:hAnsi="Arial" w:cs="Arial"/>
          <w:szCs w:val="22"/>
        </w:rPr>
      </w:pPr>
    </w:p>
    <w:p w14:paraId="77C2E19B" w14:textId="77777777" w:rsidR="00980B11" w:rsidRPr="00CC0DCF" w:rsidRDefault="00980B11" w:rsidP="00980B11">
      <w:pPr>
        <w:pStyle w:val="NurText"/>
        <w:rPr>
          <w:rFonts w:ascii="Arial" w:hAnsi="Arial" w:cs="Arial"/>
          <w:szCs w:val="22"/>
        </w:rPr>
      </w:pPr>
      <w:r w:rsidRPr="00CC0DCF">
        <w:rPr>
          <w:rFonts w:ascii="Arial" w:hAnsi="Arial" w:cs="Arial"/>
          <w:szCs w:val="22"/>
        </w:rPr>
        <w:t>Die Qualifizierung bietet Eltern die Möglichkeit, mehr über das Bildungssystem, ihre Mitwirkungsrechte und die Zusammenarbeit mit Bildungseinrichtungen zu erfahren. Sie werden darin gestärkt, sich selbst einzubringen und andere Eltern zu begleiten.</w:t>
      </w:r>
    </w:p>
    <w:p w14:paraId="0A55F9B0" w14:textId="77777777" w:rsidR="00980B11" w:rsidRPr="00CC0DCF" w:rsidRDefault="00980B11" w:rsidP="00980B11">
      <w:pPr>
        <w:pStyle w:val="NurText"/>
        <w:rPr>
          <w:rFonts w:ascii="Arial" w:hAnsi="Arial" w:cs="Arial"/>
          <w:szCs w:val="22"/>
        </w:rPr>
      </w:pPr>
    </w:p>
    <w:p w14:paraId="1F588A83" w14:textId="77777777" w:rsidR="00980B11" w:rsidRPr="00CC0DCF" w:rsidRDefault="00980B11" w:rsidP="00980B11">
      <w:pPr>
        <w:pStyle w:val="NurText"/>
        <w:rPr>
          <w:rFonts w:ascii="Arial" w:hAnsi="Arial" w:cs="Arial"/>
          <w:szCs w:val="22"/>
        </w:rPr>
      </w:pPr>
      <w:r w:rsidRPr="00CC0DCF">
        <w:rPr>
          <w:rFonts w:ascii="Arial" w:hAnsi="Arial" w:cs="Arial"/>
          <w:szCs w:val="22"/>
        </w:rPr>
        <w:t>Besonders wichtig:</w:t>
      </w:r>
    </w:p>
    <w:p w14:paraId="22C69890" w14:textId="77777777" w:rsidR="00980B11" w:rsidRPr="00CC0DCF" w:rsidRDefault="00980B11" w:rsidP="00980B11">
      <w:pPr>
        <w:pStyle w:val="NurText"/>
        <w:rPr>
          <w:rFonts w:ascii="Arial" w:hAnsi="Arial" w:cs="Arial"/>
          <w:szCs w:val="22"/>
        </w:rPr>
      </w:pPr>
      <w:r w:rsidRPr="00CC0DCF">
        <w:rPr>
          <w:rFonts w:ascii="Arial" w:hAnsi="Arial" w:cs="Arial"/>
          <w:szCs w:val="22"/>
        </w:rPr>
        <w:t>- Die Qualifizierung ist kostenlos.</w:t>
      </w:r>
    </w:p>
    <w:p w14:paraId="61317B59" w14:textId="094AFC46" w:rsidR="00980B11" w:rsidRPr="00CC0DCF" w:rsidRDefault="00980B11" w:rsidP="00980B11">
      <w:pPr>
        <w:pStyle w:val="NurText"/>
        <w:rPr>
          <w:rFonts w:ascii="Arial" w:hAnsi="Arial" w:cs="Arial"/>
          <w:szCs w:val="22"/>
        </w:rPr>
      </w:pPr>
      <w:r w:rsidRPr="00CC0DCF">
        <w:rPr>
          <w:rFonts w:ascii="Arial" w:hAnsi="Arial" w:cs="Arial"/>
          <w:szCs w:val="22"/>
        </w:rPr>
        <w:t>- Vorkenntnisse oder bisheriges Engagement in der Elternvertretung sind nicht erforderlich.</w:t>
      </w:r>
    </w:p>
    <w:p w14:paraId="4255E192" w14:textId="577FD5BF" w:rsidR="00980B11" w:rsidRPr="00CC0DCF" w:rsidRDefault="00980B11" w:rsidP="00980B11">
      <w:pPr>
        <w:pStyle w:val="NurText"/>
        <w:rPr>
          <w:rFonts w:ascii="Arial" w:hAnsi="Arial" w:cs="Arial"/>
          <w:szCs w:val="22"/>
        </w:rPr>
      </w:pPr>
      <w:r w:rsidRPr="00CC0DCF">
        <w:rPr>
          <w:rFonts w:ascii="Arial" w:hAnsi="Arial" w:cs="Arial"/>
          <w:szCs w:val="22"/>
        </w:rPr>
        <w:t>- Für ihr Engagement erhalten die Eltern eine Aufwandsentschädigung und ein Zertifikat.</w:t>
      </w:r>
    </w:p>
    <w:p w14:paraId="46ADBE24" w14:textId="77777777" w:rsidR="00980B11" w:rsidRPr="00CC0DCF" w:rsidRDefault="00980B11" w:rsidP="00980B11">
      <w:pPr>
        <w:pStyle w:val="NurText"/>
        <w:rPr>
          <w:rFonts w:ascii="Arial" w:hAnsi="Arial" w:cs="Arial"/>
          <w:szCs w:val="22"/>
        </w:rPr>
      </w:pPr>
    </w:p>
    <w:p w14:paraId="73BB6884" w14:textId="77777777" w:rsidR="00980B11" w:rsidRPr="00CC0DCF" w:rsidRDefault="00980B11" w:rsidP="00980B11">
      <w:pPr>
        <w:pStyle w:val="NurText"/>
        <w:rPr>
          <w:rFonts w:ascii="Arial" w:hAnsi="Arial" w:cs="Arial"/>
          <w:b/>
          <w:bCs/>
          <w:szCs w:val="22"/>
        </w:rPr>
      </w:pPr>
      <w:r w:rsidRPr="00CC0DCF">
        <w:rPr>
          <w:rFonts w:ascii="Arial" w:hAnsi="Arial" w:cs="Arial"/>
          <w:b/>
          <w:bCs/>
          <w:szCs w:val="22"/>
        </w:rPr>
        <w:t>Wir brauchen Ihre Unterstützung!</w:t>
      </w:r>
    </w:p>
    <w:p w14:paraId="77A57EEB" w14:textId="77777777" w:rsidR="00980B11" w:rsidRPr="00CC0DCF" w:rsidRDefault="00980B11" w:rsidP="00980B11">
      <w:pPr>
        <w:pStyle w:val="NurText"/>
        <w:rPr>
          <w:rFonts w:ascii="Arial" w:hAnsi="Arial" w:cs="Arial"/>
          <w:szCs w:val="22"/>
        </w:rPr>
      </w:pPr>
    </w:p>
    <w:p w14:paraId="2302FE06" w14:textId="77777777" w:rsidR="00980B11" w:rsidRPr="00CC0DCF" w:rsidRDefault="00980B11" w:rsidP="00980B11">
      <w:pPr>
        <w:pStyle w:val="NurText"/>
        <w:rPr>
          <w:rFonts w:ascii="Arial" w:hAnsi="Arial" w:cs="Arial"/>
          <w:szCs w:val="22"/>
        </w:rPr>
      </w:pPr>
      <w:r w:rsidRPr="00CC0DCF">
        <w:rPr>
          <w:rFonts w:ascii="Arial" w:hAnsi="Arial" w:cs="Arial"/>
          <w:szCs w:val="22"/>
        </w:rPr>
        <w:t>Da die Auftaktveranstaltung bereits in zwei Wochen stattfindet und aktuell Herbstferien sind, möchten wir Sie herzlich bitten, uns bei der kurzfristigen Gewinnung interessierter Eltern zu unterstützen.</w:t>
      </w:r>
    </w:p>
    <w:p w14:paraId="44D80160" w14:textId="77777777" w:rsidR="00980B11" w:rsidRPr="00CC0DCF" w:rsidRDefault="00980B11" w:rsidP="00980B11">
      <w:pPr>
        <w:pStyle w:val="NurText"/>
        <w:rPr>
          <w:rFonts w:ascii="Arial" w:hAnsi="Arial" w:cs="Arial"/>
          <w:szCs w:val="22"/>
        </w:rPr>
      </w:pPr>
    </w:p>
    <w:p w14:paraId="2DB98782" w14:textId="77777777" w:rsidR="00980B11" w:rsidRPr="00CC0DCF" w:rsidRDefault="00980B11" w:rsidP="00980B11">
      <w:pPr>
        <w:pStyle w:val="NurText"/>
        <w:rPr>
          <w:rFonts w:ascii="Arial" w:hAnsi="Arial" w:cs="Arial"/>
          <w:szCs w:val="22"/>
        </w:rPr>
      </w:pPr>
      <w:r w:rsidRPr="00CC0DCF">
        <w:rPr>
          <w:rFonts w:ascii="Arial" w:hAnsi="Arial" w:cs="Arial"/>
          <w:szCs w:val="22"/>
        </w:rPr>
        <w:t>Wir würden uns besonders freuen, wenn Sie uns dabei unterstützen, gezielt Eltern aus Ihrem Netzwerk für die Qualifizierung zu gewinnen. Vielleicht fallen Ihnen direkt zwei oder drei Personen ein, für die dieses Angebot interessant wäre.</w:t>
      </w:r>
    </w:p>
    <w:p w14:paraId="41905294" w14:textId="77777777" w:rsidR="00980B11" w:rsidRPr="00CC0DCF" w:rsidRDefault="00980B11" w:rsidP="00980B11">
      <w:pPr>
        <w:pStyle w:val="NurText"/>
        <w:rPr>
          <w:rFonts w:ascii="Arial" w:hAnsi="Arial" w:cs="Arial"/>
          <w:szCs w:val="22"/>
        </w:rPr>
      </w:pPr>
    </w:p>
    <w:p w14:paraId="58BCD520" w14:textId="77777777" w:rsidR="00980B11" w:rsidRPr="00CC0DCF" w:rsidRDefault="00980B11" w:rsidP="00980B11">
      <w:pPr>
        <w:pStyle w:val="NurText"/>
        <w:rPr>
          <w:rFonts w:ascii="Arial" w:hAnsi="Arial" w:cs="Arial"/>
          <w:szCs w:val="22"/>
        </w:rPr>
      </w:pPr>
      <w:r w:rsidRPr="00CC0DCF">
        <w:rPr>
          <w:rFonts w:ascii="Arial" w:hAnsi="Arial" w:cs="Arial"/>
          <w:szCs w:val="22"/>
        </w:rPr>
        <w:lastRenderedPageBreak/>
        <w:t>Vielleicht kennen Sie auch Eltern, die sich gerne engagieren möchten, bisher aber noch nicht den passenden Zugang gefunden haben.</w:t>
      </w:r>
    </w:p>
    <w:p w14:paraId="5F4912E7" w14:textId="77777777" w:rsidR="00980B11" w:rsidRPr="00CC0DCF" w:rsidRDefault="00980B11" w:rsidP="00980B11">
      <w:pPr>
        <w:pStyle w:val="NurText"/>
        <w:rPr>
          <w:rFonts w:ascii="Arial" w:hAnsi="Arial" w:cs="Arial"/>
          <w:szCs w:val="22"/>
        </w:rPr>
      </w:pPr>
    </w:p>
    <w:p w14:paraId="1166FF70" w14:textId="77777777" w:rsidR="00980B11" w:rsidRPr="00CC0DCF" w:rsidRDefault="00980B11" w:rsidP="00980B11">
      <w:pPr>
        <w:pStyle w:val="NurText"/>
        <w:rPr>
          <w:rFonts w:ascii="Arial" w:hAnsi="Arial" w:cs="Arial"/>
          <w:b/>
          <w:bCs/>
          <w:szCs w:val="22"/>
        </w:rPr>
      </w:pPr>
      <w:r w:rsidRPr="00CC0DCF">
        <w:rPr>
          <w:rFonts w:ascii="Arial" w:hAnsi="Arial" w:cs="Arial"/>
          <w:b/>
          <w:bCs/>
          <w:szCs w:val="22"/>
        </w:rPr>
        <w:t>Unsere Bitte an Sie:</w:t>
      </w:r>
    </w:p>
    <w:p w14:paraId="37622529" w14:textId="77777777" w:rsidR="00980B11" w:rsidRPr="00CC0DCF" w:rsidRDefault="00980B11" w:rsidP="00980B11">
      <w:pPr>
        <w:pStyle w:val="NurText"/>
        <w:rPr>
          <w:rFonts w:ascii="Arial" w:hAnsi="Arial" w:cs="Arial"/>
          <w:szCs w:val="22"/>
        </w:rPr>
      </w:pPr>
      <w:r w:rsidRPr="00CC0DCF">
        <w:rPr>
          <w:rFonts w:ascii="Arial" w:hAnsi="Arial" w:cs="Arial"/>
          <w:szCs w:val="22"/>
        </w:rPr>
        <w:t>- Sprechen Sie möglichst zwei bis drei interessierte Eltern persönlich an und laden Sie diese zur Auftaktveranstaltung ein.</w:t>
      </w:r>
    </w:p>
    <w:p w14:paraId="4B385595" w14:textId="77777777" w:rsidR="00980B11" w:rsidRPr="00CC0DCF" w:rsidRDefault="00980B11" w:rsidP="00980B11">
      <w:pPr>
        <w:pStyle w:val="NurText"/>
        <w:rPr>
          <w:rFonts w:ascii="Arial" w:hAnsi="Arial" w:cs="Arial"/>
          <w:szCs w:val="22"/>
        </w:rPr>
      </w:pPr>
      <w:r w:rsidRPr="00CC0DCF">
        <w:rPr>
          <w:rFonts w:ascii="Arial" w:hAnsi="Arial" w:cs="Arial"/>
          <w:szCs w:val="22"/>
        </w:rPr>
        <w:t>- Verbreiten Sie die beigefügte Einladung über Ihre Netzwerke und WhatsApp-Gruppen.</w:t>
      </w:r>
    </w:p>
    <w:p w14:paraId="4B381E1A" w14:textId="77777777" w:rsidR="00980B11" w:rsidRPr="00CC0DCF" w:rsidRDefault="00980B11" w:rsidP="00980B11">
      <w:pPr>
        <w:pStyle w:val="NurText"/>
        <w:rPr>
          <w:rFonts w:ascii="Arial" w:hAnsi="Arial" w:cs="Arial"/>
          <w:szCs w:val="22"/>
        </w:rPr>
      </w:pPr>
      <w:r w:rsidRPr="00CC0DCF">
        <w:rPr>
          <w:rFonts w:ascii="Arial" w:hAnsi="Arial" w:cs="Arial"/>
          <w:szCs w:val="22"/>
        </w:rPr>
        <w:t>- Ermutigen Sie Eltern, diese Gelegenheit zu nutzen und sich über die Qualifizierung zu informieren.</w:t>
      </w:r>
    </w:p>
    <w:p w14:paraId="1A48F40E" w14:textId="64F15D24" w:rsidR="00980B11" w:rsidRPr="00CC0DCF" w:rsidRDefault="00980B11" w:rsidP="00980B11">
      <w:pPr>
        <w:pStyle w:val="NurText"/>
        <w:rPr>
          <w:rFonts w:ascii="Arial" w:hAnsi="Arial" w:cs="Arial"/>
          <w:szCs w:val="22"/>
        </w:rPr>
      </w:pPr>
      <w:r w:rsidRPr="00CC0DCF">
        <w:rPr>
          <w:rFonts w:ascii="Arial" w:hAnsi="Arial" w:cs="Arial"/>
          <w:szCs w:val="22"/>
        </w:rPr>
        <w:t>- Gerne können Sie die interessierten Eltern zu der Infoveranstaltung begleiten.</w:t>
      </w:r>
    </w:p>
    <w:p w14:paraId="42E7B7A4" w14:textId="77777777" w:rsidR="00980B11" w:rsidRPr="00CC0DCF" w:rsidRDefault="00980B11" w:rsidP="00980B11">
      <w:pPr>
        <w:pStyle w:val="NurText"/>
        <w:rPr>
          <w:rFonts w:ascii="Arial" w:hAnsi="Arial" w:cs="Arial"/>
          <w:szCs w:val="22"/>
        </w:rPr>
      </w:pPr>
    </w:p>
    <w:p w14:paraId="4E7CF382" w14:textId="77777777" w:rsidR="00980B11" w:rsidRPr="00CC0DCF" w:rsidRDefault="00980B11" w:rsidP="00980B11">
      <w:pPr>
        <w:pStyle w:val="NurText"/>
        <w:rPr>
          <w:rFonts w:ascii="Arial" w:hAnsi="Arial" w:cs="Arial"/>
          <w:b/>
          <w:bCs/>
          <w:szCs w:val="22"/>
        </w:rPr>
      </w:pPr>
      <w:r w:rsidRPr="00CC0DCF">
        <w:rPr>
          <w:rFonts w:ascii="Arial" w:hAnsi="Arial" w:cs="Arial"/>
          <w:b/>
          <w:bCs/>
          <w:szCs w:val="22"/>
        </w:rPr>
        <w:t>Auftaktveranstaltung „Eltern mischen mit“</w:t>
      </w:r>
    </w:p>
    <w:p w14:paraId="2A968F68" w14:textId="77777777" w:rsidR="00980B11" w:rsidRPr="00CC0DCF" w:rsidRDefault="00980B11" w:rsidP="00980B11">
      <w:pPr>
        <w:pStyle w:val="NurText"/>
        <w:rPr>
          <w:rFonts w:ascii="Arial" w:hAnsi="Arial" w:cs="Arial"/>
          <w:szCs w:val="22"/>
        </w:rPr>
      </w:pPr>
    </w:p>
    <w:p w14:paraId="6D083FB4" w14:textId="28CC408C" w:rsidR="00980B11" w:rsidRPr="00CC0DCF" w:rsidRDefault="00980B11" w:rsidP="00980B11">
      <w:pPr>
        <w:pStyle w:val="NurText"/>
        <w:rPr>
          <w:rFonts w:ascii="Arial" w:hAnsi="Arial" w:cs="Arial"/>
          <w:b/>
          <w:bCs/>
          <w:szCs w:val="22"/>
        </w:rPr>
      </w:pPr>
      <w:r w:rsidRPr="00CC0DCF">
        <w:rPr>
          <w:rFonts w:ascii="Arial" w:hAnsi="Arial" w:cs="Arial"/>
          <w:b/>
          <w:bCs/>
          <w:szCs w:val="22"/>
        </w:rPr>
        <w:t>Donnerstag, 5. November 2026</w:t>
      </w:r>
    </w:p>
    <w:p w14:paraId="7080BBB2" w14:textId="0DBBFD65" w:rsidR="00980B11" w:rsidRPr="00CC0DCF" w:rsidRDefault="00980B11" w:rsidP="00980B11">
      <w:pPr>
        <w:pStyle w:val="NurText"/>
        <w:rPr>
          <w:rFonts w:ascii="Arial" w:hAnsi="Arial" w:cs="Arial"/>
          <w:b/>
          <w:bCs/>
          <w:szCs w:val="22"/>
        </w:rPr>
      </w:pPr>
      <w:r w:rsidRPr="00CC0DCF">
        <w:rPr>
          <w:rFonts w:ascii="Arial" w:hAnsi="Arial" w:cs="Arial"/>
          <w:b/>
          <w:bCs/>
          <w:szCs w:val="22"/>
        </w:rPr>
        <w:t>17:00 bis 20:00 Uhr</w:t>
      </w:r>
    </w:p>
    <w:p w14:paraId="15AD9DAB" w14:textId="6C595AA7" w:rsidR="00980B11" w:rsidRPr="00CC0DCF" w:rsidRDefault="00980B11" w:rsidP="00980B11">
      <w:pPr>
        <w:pStyle w:val="NurText"/>
        <w:rPr>
          <w:rFonts w:ascii="Arial" w:hAnsi="Arial" w:cs="Arial"/>
          <w:b/>
          <w:bCs/>
          <w:szCs w:val="22"/>
        </w:rPr>
      </w:pPr>
      <w:r w:rsidRPr="00CC0DCF">
        <w:rPr>
          <w:rFonts w:ascii="Arial" w:hAnsi="Arial" w:cs="Arial"/>
          <w:b/>
          <w:bCs/>
          <w:szCs w:val="22"/>
        </w:rPr>
        <w:t>Else-Zimmermann-Saal, Technisches Rathaus August-Bebel-Straße 92, Bielefeld</w:t>
      </w:r>
    </w:p>
    <w:p w14:paraId="4086624B" w14:textId="77777777" w:rsidR="00980B11" w:rsidRPr="00CC0DCF" w:rsidRDefault="00980B11" w:rsidP="00980B11">
      <w:pPr>
        <w:pStyle w:val="NurText"/>
        <w:rPr>
          <w:rFonts w:ascii="Arial" w:hAnsi="Arial" w:cs="Arial"/>
          <w:szCs w:val="22"/>
        </w:rPr>
      </w:pPr>
    </w:p>
    <w:p w14:paraId="7E75A16C" w14:textId="77777777" w:rsidR="00980B11" w:rsidRPr="00CC0DCF" w:rsidRDefault="00980B11" w:rsidP="00980B11">
      <w:pPr>
        <w:pStyle w:val="NurText"/>
        <w:rPr>
          <w:rFonts w:ascii="Arial" w:hAnsi="Arial" w:cs="Arial"/>
          <w:szCs w:val="22"/>
        </w:rPr>
      </w:pPr>
      <w:r w:rsidRPr="00CC0DCF">
        <w:rPr>
          <w:rFonts w:ascii="Arial" w:hAnsi="Arial" w:cs="Arial"/>
          <w:szCs w:val="22"/>
        </w:rPr>
        <w:t>Weitere Informationen zur Veranstaltung und zur Anmeldung finden Sie im beigefügten Flyer.</w:t>
      </w:r>
    </w:p>
    <w:p w14:paraId="01BEA5B3" w14:textId="77777777" w:rsidR="00980B11" w:rsidRPr="00CC0DCF" w:rsidRDefault="00980B11" w:rsidP="00980B11">
      <w:pPr>
        <w:pStyle w:val="NurText"/>
        <w:rPr>
          <w:rFonts w:ascii="Arial" w:hAnsi="Arial" w:cs="Arial"/>
          <w:szCs w:val="22"/>
        </w:rPr>
      </w:pPr>
    </w:p>
    <w:p w14:paraId="09E76214" w14:textId="77777777" w:rsidR="00980B11" w:rsidRPr="00CC0DCF" w:rsidRDefault="00980B11" w:rsidP="00980B11">
      <w:pPr>
        <w:pStyle w:val="NurText"/>
        <w:rPr>
          <w:rFonts w:ascii="Arial" w:hAnsi="Arial" w:cs="Arial"/>
          <w:szCs w:val="22"/>
        </w:rPr>
      </w:pPr>
      <w:r w:rsidRPr="00CC0DCF">
        <w:rPr>
          <w:rFonts w:ascii="Arial" w:hAnsi="Arial" w:cs="Arial"/>
          <w:szCs w:val="22"/>
        </w:rPr>
        <w:t>Mit Ihrer Unterstützung möchten wir möglichst viele Eltern erreichen und ihnen neue Möglichkeiten zur aktiven Mitgestaltung der Bielefelder Bildungslandschaft eröffnen.</w:t>
      </w:r>
    </w:p>
    <w:p w14:paraId="0CAA4687" w14:textId="77777777" w:rsidR="00980B11" w:rsidRPr="00CC0DCF" w:rsidRDefault="00980B11" w:rsidP="00980B11">
      <w:pPr>
        <w:pStyle w:val="NurText"/>
        <w:rPr>
          <w:rFonts w:ascii="Arial" w:hAnsi="Arial" w:cs="Arial"/>
          <w:szCs w:val="22"/>
        </w:rPr>
      </w:pPr>
    </w:p>
    <w:p w14:paraId="7B60686B" w14:textId="77777777" w:rsidR="00980B11" w:rsidRPr="00CC0DCF" w:rsidRDefault="00980B11" w:rsidP="00980B11">
      <w:pPr>
        <w:pStyle w:val="NurText"/>
        <w:rPr>
          <w:rFonts w:ascii="Arial" w:hAnsi="Arial" w:cs="Arial"/>
          <w:b/>
          <w:bCs/>
          <w:szCs w:val="22"/>
        </w:rPr>
      </w:pPr>
      <w:r w:rsidRPr="00CC0DCF">
        <w:rPr>
          <w:rFonts w:ascii="Arial" w:hAnsi="Arial" w:cs="Arial"/>
          <w:b/>
          <w:bCs/>
          <w:szCs w:val="22"/>
        </w:rPr>
        <w:t>Herzlichen Dank für Ihre Unterstützung und Ihr Engagement!</w:t>
      </w:r>
    </w:p>
    <w:p w14:paraId="3C92DB71" w14:textId="77777777" w:rsidR="00980B11" w:rsidRPr="00CC0DCF" w:rsidRDefault="00980B11" w:rsidP="00980B11">
      <w:pPr>
        <w:pStyle w:val="NurText"/>
        <w:rPr>
          <w:rFonts w:ascii="Arial" w:hAnsi="Arial" w:cs="Arial"/>
          <w:szCs w:val="22"/>
        </w:rPr>
      </w:pPr>
    </w:p>
    <w:p w14:paraId="529C089F" w14:textId="77777777" w:rsidR="00980B11" w:rsidRPr="00CC0DCF" w:rsidRDefault="00980B11" w:rsidP="00980B11">
      <w:pPr>
        <w:rPr>
          <w:rFonts w:cs="Arial"/>
          <w:sz w:val="22"/>
          <w:szCs w:val="22"/>
        </w:rPr>
      </w:pPr>
      <w:r w:rsidRPr="00CC0DCF">
        <w:rPr>
          <w:rFonts w:cs="Arial"/>
          <w:sz w:val="22"/>
          <w:szCs w:val="22"/>
        </w:rPr>
        <w:t xml:space="preserve">Weitere allgemeine Informationen zum Projekt und dem Ablauf können Sie dem beigefügten Flyer entnehmen. </w:t>
      </w:r>
    </w:p>
    <w:p w14:paraId="47039AC5" w14:textId="77777777" w:rsidR="00980B11" w:rsidRPr="00CC0DCF" w:rsidRDefault="00980B11" w:rsidP="00980B11">
      <w:pPr>
        <w:rPr>
          <w:rFonts w:cs="Arial"/>
          <w:sz w:val="22"/>
          <w:szCs w:val="22"/>
        </w:rPr>
      </w:pPr>
    </w:p>
    <w:p w14:paraId="70555DB1" w14:textId="77777777" w:rsidR="00980B11" w:rsidRPr="00CC0DCF" w:rsidRDefault="00980B11" w:rsidP="00980B11">
      <w:pPr>
        <w:rPr>
          <w:rFonts w:cs="Arial"/>
          <w:sz w:val="22"/>
          <w:szCs w:val="22"/>
        </w:rPr>
      </w:pPr>
      <w:r w:rsidRPr="00CC0DCF">
        <w:rPr>
          <w:rFonts w:cs="Arial"/>
          <w:sz w:val="22"/>
          <w:szCs w:val="22"/>
        </w:rPr>
        <w:t>Bei Fragen oder wenn es bereits interessierte Personen gibt, melden Sie sich gerne bei uns!</w:t>
      </w:r>
    </w:p>
    <w:p w14:paraId="15F83F3F" w14:textId="77777777" w:rsidR="00980B11" w:rsidRPr="00CC0DCF" w:rsidRDefault="00980B11" w:rsidP="00980B11">
      <w:pPr>
        <w:rPr>
          <w:rFonts w:cs="Arial"/>
          <w:sz w:val="22"/>
          <w:szCs w:val="22"/>
        </w:rPr>
      </w:pPr>
    </w:p>
    <w:p w14:paraId="6F9F15BF" w14:textId="77777777" w:rsidR="00980B11" w:rsidRPr="00CC0DCF" w:rsidRDefault="00980B11" w:rsidP="00980B11">
      <w:pPr>
        <w:rPr>
          <w:rFonts w:cs="Arial"/>
          <w:sz w:val="22"/>
          <w:szCs w:val="22"/>
        </w:rPr>
      </w:pPr>
      <w:r w:rsidRPr="00CC0DCF">
        <w:rPr>
          <w:rFonts w:cs="Arial"/>
          <w:sz w:val="22"/>
          <w:szCs w:val="22"/>
        </w:rPr>
        <w:t>Kontakt: Frau Kather (Tel.: 0521 – 51 2229), Frau Orak (Tel.: 0521 – 51 3411)</w:t>
      </w:r>
    </w:p>
    <w:p w14:paraId="451233A0" w14:textId="77777777" w:rsidR="00980B11" w:rsidRPr="00CC0DCF" w:rsidRDefault="00980B11" w:rsidP="00980B11">
      <w:pPr>
        <w:rPr>
          <w:rFonts w:cs="Arial"/>
          <w:sz w:val="22"/>
          <w:szCs w:val="22"/>
        </w:rPr>
      </w:pPr>
      <w:r w:rsidRPr="00CC0DCF">
        <w:rPr>
          <w:rFonts w:cs="Arial"/>
          <w:sz w:val="22"/>
          <w:szCs w:val="22"/>
        </w:rPr>
        <w:t>oder per E-Mail: eltern.mischen.mit@bielefeld.de</w:t>
      </w:r>
    </w:p>
    <w:p w14:paraId="6653690C" w14:textId="77777777" w:rsidR="00980B11" w:rsidRPr="00CC0DCF" w:rsidRDefault="00980B11" w:rsidP="00980B11">
      <w:pPr>
        <w:rPr>
          <w:rFonts w:cs="Arial"/>
          <w:sz w:val="22"/>
          <w:szCs w:val="22"/>
        </w:rPr>
      </w:pPr>
    </w:p>
    <w:p w14:paraId="28F1EF17" w14:textId="77777777" w:rsidR="00980B11" w:rsidRPr="00CC0DCF" w:rsidRDefault="00980B11" w:rsidP="00980B11">
      <w:pPr>
        <w:rPr>
          <w:rFonts w:cs="Arial"/>
          <w:sz w:val="22"/>
          <w:szCs w:val="22"/>
        </w:rPr>
      </w:pPr>
    </w:p>
    <w:p w14:paraId="646E1740" w14:textId="77777777" w:rsidR="00980B11" w:rsidRPr="00CC0DCF" w:rsidRDefault="00980B11" w:rsidP="00980B11">
      <w:pPr>
        <w:rPr>
          <w:rFonts w:cs="Arial"/>
          <w:sz w:val="22"/>
          <w:szCs w:val="22"/>
        </w:rPr>
      </w:pPr>
    </w:p>
    <w:p w14:paraId="6E7EE08B" w14:textId="77777777" w:rsidR="00980B11" w:rsidRPr="00CC0DCF" w:rsidRDefault="00980B11" w:rsidP="00980B11">
      <w:pPr>
        <w:tabs>
          <w:tab w:val="left" w:pos="3175"/>
          <w:tab w:val="left" w:pos="5670"/>
        </w:tabs>
        <w:spacing w:line="240" w:lineRule="exact"/>
        <w:rPr>
          <w:rFonts w:cs="Arial"/>
          <w:sz w:val="22"/>
          <w:szCs w:val="22"/>
        </w:rPr>
      </w:pPr>
      <w:r w:rsidRPr="00CC0DCF">
        <w:rPr>
          <w:rFonts w:cs="Arial"/>
          <w:sz w:val="22"/>
          <w:szCs w:val="22"/>
        </w:rPr>
        <w:t>Mit freundlichen Grüßen</w:t>
      </w:r>
    </w:p>
    <w:p w14:paraId="14791CB9" w14:textId="77777777" w:rsidR="00980B11" w:rsidRPr="00CC0DCF" w:rsidRDefault="00980B11" w:rsidP="00980B11">
      <w:pPr>
        <w:rPr>
          <w:rFonts w:cs="Arial"/>
          <w:sz w:val="22"/>
          <w:szCs w:val="22"/>
        </w:rPr>
      </w:pPr>
    </w:p>
    <w:p w14:paraId="054FB22A" w14:textId="77777777" w:rsidR="00980B11" w:rsidRPr="00CC0DCF" w:rsidRDefault="00980B11" w:rsidP="00980B11">
      <w:pPr>
        <w:rPr>
          <w:rFonts w:cs="Arial"/>
          <w:sz w:val="22"/>
          <w:szCs w:val="22"/>
        </w:rPr>
      </w:pPr>
    </w:p>
    <w:p w14:paraId="5D729746" w14:textId="77777777" w:rsidR="00980B11" w:rsidRPr="00CC0DCF" w:rsidRDefault="00980B11" w:rsidP="00980B11">
      <w:pPr>
        <w:rPr>
          <w:rFonts w:cs="Arial"/>
          <w:sz w:val="22"/>
          <w:szCs w:val="22"/>
        </w:rPr>
      </w:pPr>
      <w:r w:rsidRPr="00CC0DCF">
        <w:rPr>
          <w:rFonts w:cs="Arial"/>
          <w:sz w:val="22"/>
          <w:szCs w:val="22"/>
        </w:rPr>
        <w:t>i.A.</w:t>
      </w:r>
    </w:p>
    <w:p w14:paraId="1022441B" w14:textId="77777777" w:rsidR="00980B11" w:rsidRPr="00CC0DCF" w:rsidRDefault="00980B11" w:rsidP="00980B11">
      <w:pPr>
        <w:rPr>
          <w:rFonts w:cs="Arial"/>
          <w:sz w:val="22"/>
          <w:szCs w:val="22"/>
        </w:rPr>
      </w:pPr>
      <w:r w:rsidRPr="00CC0DCF">
        <w:rPr>
          <w:rFonts w:cs="Arial"/>
          <w:sz w:val="22"/>
          <w:szCs w:val="22"/>
        </w:rPr>
        <w:t>Melanie Schwarz</w:t>
      </w:r>
    </w:p>
    <w:p w14:paraId="5FF1873D" w14:textId="13F89521" w:rsidR="00543AA8" w:rsidRPr="00982888" w:rsidRDefault="00543AA8" w:rsidP="00980B11">
      <w:pPr>
        <w:pStyle w:val="NurText"/>
        <w:rPr>
          <w:rFonts w:asciiTheme="minorHAnsi" w:hAnsiTheme="minorHAnsi" w:cstheme="minorHAnsi"/>
          <w:sz w:val="4"/>
          <w:szCs w:val="4"/>
        </w:rPr>
      </w:pPr>
    </w:p>
    <w:sectPr w:rsidR="00543AA8" w:rsidRPr="00982888" w:rsidSect="0007053E">
      <w:type w:val="continuous"/>
      <w:pgSz w:w="11907" w:h="16840" w:code="9"/>
      <w:pgMar w:top="510" w:right="3005" w:bottom="1134" w:left="1418" w:header="0"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A1BA3" w14:textId="77777777" w:rsidR="0036175C" w:rsidRDefault="0036175C">
      <w:r>
        <w:separator/>
      </w:r>
    </w:p>
  </w:endnote>
  <w:endnote w:type="continuationSeparator" w:id="0">
    <w:p w14:paraId="52362D36" w14:textId="77777777" w:rsidR="0036175C" w:rsidRDefault="00361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721B7" w14:textId="77777777" w:rsidR="006E5ED2" w:rsidRDefault="006E5ED2">
    <w:pPr>
      <w:pStyle w:val="Fuzeile"/>
    </w:pPr>
    <w:r>
      <w:rPr>
        <w:rFonts w:ascii="Times New Roman" w:hAnsi="Times New Roman"/>
        <w:noProof/>
        <w:sz w:val="14"/>
      </w:rPr>
      <mc:AlternateContent>
        <mc:Choice Requires="wps">
          <w:drawing>
            <wp:anchor distT="0" distB="0" distL="114300" distR="114300" simplePos="0" relativeHeight="251655168" behindDoc="0" locked="0" layoutInCell="1" allowOverlap="1" wp14:anchorId="17A04632" wp14:editId="7AB19F56">
              <wp:simplePos x="0" y="0"/>
              <wp:positionH relativeFrom="margin">
                <wp:posOffset>4937760</wp:posOffset>
              </wp:positionH>
              <wp:positionV relativeFrom="page">
                <wp:posOffset>5666550</wp:posOffset>
              </wp:positionV>
              <wp:extent cx="1532255" cy="4581780"/>
              <wp:effectExtent l="0" t="0" r="0" b="9525"/>
              <wp:wrapNone/>
              <wp:docPr id="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2255" cy="45817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3AA8C5" w14:textId="77777777" w:rsidR="006E5ED2" w:rsidRDefault="006E5ED2" w:rsidP="00E76DA5">
                          <w:pPr>
                            <w:tabs>
                              <w:tab w:val="left" w:pos="709"/>
                            </w:tabs>
                            <w:ind w:left="-45"/>
                            <w:jc w:val="left"/>
                            <w:rPr>
                              <w:noProof/>
                            </w:rPr>
                          </w:pPr>
                          <w:r>
                            <w:rPr>
                              <w:noProof/>
                            </w:rPr>
                            <w:drawing>
                              <wp:inline distT="0" distB="0" distL="0" distR="0" wp14:anchorId="5BFB5251" wp14:editId="5391E1F0">
                                <wp:extent cx="504825" cy="581025"/>
                                <wp:effectExtent l="0" t="0" r="9525" b="952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elefeld_Stadtwappen_Kopfbogen_12mm_sw.eps"/>
                                        <pic:cNvPicPr/>
                                      </pic:nvPicPr>
                                      <pic:blipFill>
                                        <a:blip r:embed="rId1">
                                          <a:extLst>
                                            <a:ext uri="{28A0092B-C50C-407E-A947-70E740481C1C}">
                                              <a14:useLocalDpi xmlns:a14="http://schemas.microsoft.com/office/drawing/2010/main" val="0"/>
                                            </a:ext>
                                          </a:extLst>
                                        </a:blip>
                                        <a:stretch>
                                          <a:fillRect/>
                                        </a:stretch>
                                      </pic:blipFill>
                                      <pic:spPr>
                                        <a:xfrm>
                                          <a:off x="0" y="0"/>
                                          <a:ext cx="504825" cy="581025"/>
                                        </a:xfrm>
                                        <a:prstGeom prst="rect">
                                          <a:avLst/>
                                        </a:prstGeom>
                                      </pic:spPr>
                                    </pic:pic>
                                  </a:graphicData>
                                </a:graphic>
                              </wp:inline>
                            </w:drawing>
                          </w:r>
                        </w:p>
                        <w:p w14:paraId="6469513A" w14:textId="77777777" w:rsidR="006E5ED2" w:rsidRDefault="006E5ED2" w:rsidP="00F70A3A">
                          <w:pPr>
                            <w:tabs>
                              <w:tab w:val="left" w:pos="709"/>
                            </w:tabs>
                            <w:spacing w:before="120"/>
                            <w:jc w:val="left"/>
                            <w:rPr>
                              <w:b/>
                              <w:sz w:val="14"/>
                            </w:rPr>
                          </w:pPr>
                          <w:bookmarkStart w:id="10" w:name="Infoblock"/>
                          <w:r>
                            <w:rPr>
                              <w:b/>
                              <w:sz w:val="14"/>
                            </w:rPr>
                            <w:t>Lieferanschrift</w:t>
                          </w:r>
                        </w:p>
                        <w:p w14:paraId="375DF8BC" w14:textId="77777777" w:rsidR="006E5ED2" w:rsidRDefault="006E5ED2" w:rsidP="00CC4BED">
                          <w:pPr>
                            <w:spacing w:line="200" w:lineRule="exact"/>
                            <w:rPr>
                              <w:sz w:val="14"/>
                            </w:rPr>
                          </w:pPr>
                          <w:r>
                            <w:rPr>
                              <w:sz w:val="14"/>
                            </w:rPr>
                            <w:t>Stadt Bielefeld</w:t>
                          </w:r>
                        </w:p>
                        <w:p w14:paraId="2B1C15E5" w14:textId="77777777" w:rsidR="006E5ED2" w:rsidRDefault="000A621F" w:rsidP="00CC4BED">
                          <w:pPr>
                            <w:spacing w:line="200" w:lineRule="exact"/>
                            <w:rPr>
                              <w:sz w:val="14"/>
                            </w:rPr>
                          </w:pPr>
                          <w:bookmarkStart w:id="11" w:name="Gebäude2"/>
                          <w:r>
                            <w:rPr>
                              <w:sz w:val="14"/>
                            </w:rPr>
                            <w:t>Neues Rathaus</w:t>
                          </w:r>
                          <w:bookmarkEnd w:id="11"/>
                        </w:p>
                        <w:p w14:paraId="6F80C49C" w14:textId="77777777" w:rsidR="006E5ED2" w:rsidRDefault="000A621F" w:rsidP="00CC4BED">
                          <w:pPr>
                            <w:spacing w:line="200" w:lineRule="exact"/>
                            <w:rPr>
                              <w:sz w:val="14"/>
                            </w:rPr>
                          </w:pPr>
                          <w:bookmarkStart w:id="12" w:name="Strasse2"/>
                          <w:r>
                            <w:rPr>
                              <w:sz w:val="14"/>
                            </w:rPr>
                            <w:t>Niederwall 23</w:t>
                          </w:r>
                          <w:bookmarkEnd w:id="12"/>
                        </w:p>
                        <w:p w14:paraId="3A038D62" w14:textId="77777777" w:rsidR="006E5ED2" w:rsidRDefault="000A621F" w:rsidP="00CC4BED">
                          <w:pPr>
                            <w:spacing w:line="200" w:lineRule="exact"/>
                            <w:rPr>
                              <w:sz w:val="14"/>
                            </w:rPr>
                          </w:pPr>
                          <w:bookmarkStart w:id="13" w:name="PLZ"/>
                          <w:r>
                            <w:rPr>
                              <w:sz w:val="14"/>
                            </w:rPr>
                            <w:t>33602</w:t>
                          </w:r>
                          <w:bookmarkEnd w:id="13"/>
                          <w:r w:rsidR="006E5ED2">
                            <w:rPr>
                              <w:sz w:val="14"/>
                            </w:rPr>
                            <w:t xml:space="preserve"> Bielefeld</w:t>
                          </w:r>
                        </w:p>
                        <w:p w14:paraId="3553B40E" w14:textId="77777777" w:rsidR="006E5ED2" w:rsidRDefault="006E5ED2" w:rsidP="00CC4BED">
                          <w:pPr>
                            <w:spacing w:before="120" w:line="200" w:lineRule="exact"/>
                            <w:rPr>
                              <w:b/>
                              <w:sz w:val="14"/>
                            </w:rPr>
                          </w:pPr>
                          <w:r>
                            <w:rPr>
                              <w:b/>
                              <w:sz w:val="14"/>
                            </w:rPr>
                            <w:t>Rechnungsanschrift</w:t>
                          </w:r>
                        </w:p>
                        <w:p w14:paraId="672F538D" w14:textId="77777777" w:rsidR="006E5ED2" w:rsidRPr="0039480D" w:rsidRDefault="006E5ED2" w:rsidP="00CC4BED">
                          <w:pPr>
                            <w:spacing w:line="200" w:lineRule="exact"/>
                            <w:rPr>
                              <w:sz w:val="14"/>
                            </w:rPr>
                          </w:pPr>
                          <w:r w:rsidRPr="0039480D">
                            <w:rPr>
                              <w:sz w:val="14"/>
                            </w:rPr>
                            <w:t>Stadt Bielefeld</w:t>
                          </w:r>
                        </w:p>
                        <w:p w14:paraId="1DA53997" w14:textId="77777777" w:rsidR="006E5ED2" w:rsidRDefault="000A621F" w:rsidP="00CC4BED">
                          <w:pPr>
                            <w:spacing w:line="200" w:lineRule="exact"/>
                            <w:rPr>
                              <w:sz w:val="14"/>
                            </w:rPr>
                          </w:pPr>
                          <w:bookmarkStart w:id="14" w:name="Amt_Langform2"/>
                          <w:r>
                            <w:rPr>
                              <w:sz w:val="14"/>
                            </w:rPr>
                            <w:t>Kommunales Integrationszentrum</w:t>
                          </w:r>
                          <w:bookmarkEnd w:id="14"/>
                        </w:p>
                        <w:p w14:paraId="669F28E0" w14:textId="77777777" w:rsidR="006E5ED2" w:rsidRPr="0039480D" w:rsidRDefault="006E5ED2" w:rsidP="00CC4BED">
                          <w:pPr>
                            <w:spacing w:line="200" w:lineRule="exact"/>
                            <w:rPr>
                              <w:sz w:val="14"/>
                            </w:rPr>
                          </w:pPr>
                          <w:r w:rsidRPr="0039480D">
                            <w:rPr>
                              <w:sz w:val="14"/>
                            </w:rPr>
                            <w:t>Postfach 10</w:t>
                          </w:r>
                          <w:r>
                            <w:rPr>
                              <w:sz w:val="14"/>
                            </w:rPr>
                            <w:t xml:space="preserve"> </w:t>
                          </w:r>
                          <w:r w:rsidRPr="0039480D">
                            <w:rPr>
                              <w:sz w:val="14"/>
                            </w:rPr>
                            <w:t>29</w:t>
                          </w:r>
                          <w:r>
                            <w:rPr>
                              <w:sz w:val="14"/>
                            </w:rPr>
                            <w:t xml:space="preserve"> </w:t>
                          </w:r>
                          <w:r w:rsidRPr="0039480D">
                            <w:rPr>
                              <w:sz w:val="14"/>
                            </w:rPr>
                            <w:t>31</w:t>
                          </w:r>
                        </w:p>
                        <w:p w14:paraId="02EFFD1C" w14:textId="77777777" w:rsidR="006E5ED2" w:rsidRPr="0039480D" w:rsidRDefault="006E5ED2" w:rsidP="00CC4BED">
                          <w:pPr>
                            <w:spacing w:line="200" w:lineRule="exact"/>
                            <w:rPr>
                              <w:sz w:val="14"/>
                            </w:rPr>
                          </w:pPr>
                          <w:r w:rsidRPr="0039480D">
                            <w:rPr>
                              <w:sz w:val="14"/>
                            </w:rPr>
                            <w:t>33529 Bielefeld</w:t>
                          </w:r>
                        </w:p>
                        <w:p w14:paraId="4BCDC595" w14:textId="77777777" w:rsidR="006E5ED2" w:rsidRDefault="006E5ED2" w:rsidP="00CC4BED">
                          <w:pPr>
                            <w:spacing w:before="120" w:line="200" w:lineRule="exact"/>
                            <w:rPr>
                              <w:b/>
                              <w:sz w:val="14"/>
                            </w:rPr>
                          </w:pPr>
                          <w:r>
                            <w:rPr>
                              <w:b/>
                              <w:sz w:val="14"/>
                            </w:rPr>
                            <w:t>Sprechzeiten</w:t>
                          </w:r>
                        </w:p>
                        <w:p w14:paraId="3021B7A1" w14:textId="77777777" w:rsidR="008D67E9" w:rsidRDefault="008D67E9" w:rsidP="00CC4BED">
                          <w:pPr>
                            <w:spacing w:line="200" w:lineRule="exact"/>
                            <w:rPr>
                              <w:sz w:val="14"/>
                            </w:rPr>
                          </w:pPr>
                          <w:bookmarkStart w:id="15" w:name="Sprechzeiten"/>
                          <w:r>
                            <w:rPr>
                              <w:sz w:val="14"/>
                            </w:rPr>
                            <w:t>Mo-Mi 8.00 - 12.00, 14.00 - 16.00 Uhr</w:t>
                          </w:r>
                        </w:p>
                        <w:p w14:paraId="188E6572" w14:textId="77777777" w:rsidR="008D67E9" w:rsidRDefault="008D67E9" w:rsidP="00CC4BED">
                          <w:pPr>
                            <w:spacing w:line="200" w:lineRule="exact"/>
                            <w:rPr>
                              <w:sz w:val="14"/>
                            </w:rPr>
                          </w:pPr>
                          <w:r>
                            <w:rPr>
                              <w:sz w:val="14"/>
                            </w:rPr>
                            <w:t>Do 8.00 - 18.00 Uhr</w:t>
                          </w:r>
                        </w:p>
                        <w:p w14:paraId="29D6849B" w14:textId="77777777" w:rsidR="006E5ED2" w:rsidRDefault="008D67E9" w:rsidP="00CC4BED">
                          <w:pPr>
                            <w:spacing w:line="200" w:lineRule="exact"/>
                            <w:rPr>
                              <w:sz w:val="14"/>
                            </w:rPr>
                          </w:pPr>
                          <w:r>
                            <w:rPr>
                              <w:sz w:val="14"/>
                            </w:rPr>
                            <w:t>Fr 8.00 - 13.00 Uhr</w:t>
                          </w:r>
                          <w:bookmarkEnd w:id="15"/>
                        </w:p>
                        <w:p w14:paraId="25A9FF02" w14:textId="77777777" w:rsidR="00671ACC" w:rsidRDefault="000A621F" w:rsidP="00CC4BED">
                          <w:pPr>
                            <w:spacing w:line="200" w:lineRule="exact"/>
                            <w:rPr>
                              <w:sz w:val="14"/>
                            </w:rPr>
                          </w:pPr>
                          <w:bookmarkStart w:id="16" w:name="Termin"/>
                          <w:r>
                            <w:rPr>
                              <w:b/>
                              <w:sz w:val="14"/>
                            </w:rPr>
                            <w:t> </w:t>
                          </w:r>
                          <w:bookmarkEnd w:id="16"/>
                        </w:p>
                        <w:p w14:paraId="05A8BB42" w14:textId="77777777" w:rsidR="000A621F" w:rsidRDefault="000A621F" w:rsidP="00DB782A">
                          <w:pPr>
                            <w:spacing w:before="120" w:line="200" w:lineRule="exact"/>
                            <w:rPr>
                              <w:b/>
                              <w:sz w:val="14"/>
                            </w:rPr>
                          </w:pPr>
                          <w:bookmarkStart w:id="17" w:name="Kontoinformationen"/>
                          <w:r>
                            <w:rPr>
                              <w:b/>
                              <w:sz w:val="14"/>
                            </w:rPr>
                            <w:t>Konten der Stadtkasse Bielefeld</w:t>
                          </w:r>
                        </w:p>
                        <w:p w14:paraId="35248A0D" w14:textId="77777777" w:rsidR="000A621F" w:rsidRDefault="000A621F" w:rsidP="00DB782A">
                          <w:pPr>
                            <w:spacing w:line="200" w:lineRule="exact"/>
                            <w:rPr>
                              <w:sz w:val="14"/>
                            </w:rPr>
                          </w:pPr>
                          <w:r>
                            <w:rPr>
                              <w:sz w:val="14"/>
                            </w:rPr>
                            <w:t>Sparkasse Bielefeld</w:t>
                          </w:r>
                        </w:p>
                        <w:p w14:paraId="55D0DB9B" w14:textId="77777777" w:rsidR="000A621F" w:rsidRPr="00440093" w:rsidRDefault="000A621F" w:rsidP="00DB782A">
                          <w:pPr>
                            <w:spacing w:line="200" w:lineRule="exact"/>
                            <w:rPr>
                              <w:sz w:val="14"/>
                              <w:lang w:val="en-US"/>
                            </w:rPr>
                          </w:pPr>
                          <w:r w:rsidRPr="00440093">
                            <w:rPr>
                              <w:sz w:val="14"/>
                              <w:lang w:val="en-US"/>
                            </w:rPr>
                            <w:t>IBAN: DE09 4805 0161 0000 0000 26</w:t>
                          </w:r>
                        </w:p>
                        <w:p w14:paraId="48859CB4" w14:textId="77777777" w:rsidR="000A621F" w:rsidRPr="00440093" w:rsidRDefault="000A621F" w:rsidP="00DB782A">
                          <w:pPr>
                            <w:spacing w:line="200" w:lineRule="exact"/>
                            <w:rPr>
                              <w:sz w:val="14"/>
                              <w:lang w:val="en-US"/>
                            </w:rPr>
                          </w:pPr>
                          <w:r w:rsidRPr="00440093">
                            <w:rPr>
                              <w:sz w:val="14"/>
                              <w:lang w:val="en-US"/>
                            </w:rPr>
                            <w:t>BIC: SPBIDE3BXXX</w:t>
                          </w:r>
                        </w:p>
                        <w:p w14:paraId="48D98599" w14:textId="77777777" w:rsidR="000A621F" w:rsidRPr="00440093" w:rsidRDefault="000A621F" w:rsidP="00DB782A">
                          <w:pPr>
                            <w:spacing w:line="200" w:lineRule="exact"/>
                            <w:rPr>
                              <w:sz w:val="14"/>
                              <w:lang w:val="en-US"/>
                            </w:rPr>
                          </w:pPr>
                          <w:r w:rsidRPr="00440093">
                            <w:rPr>
                              <w:sz w:val="14"/>
                              <w:lang w:val="en-US"/>
                            </w:rPr>
                            <w:t>Postbank Hannover</w:t>
                          </w:r>
                        </w:p>
                        <w:p w14:paraId="5BE7211D" w14:textId="77777777" w:rsidR="000A621F" w:rsidRDefault="000A621F" w:rsidP="00DB782A">
                          <w:pPr>
                            <w:spacing w:line="200" w:lineRule="exact"/>
                            <w:rPr>
                              <w:sz w:val="14"/>
                            </w:rPr>
                          </w:pPr>
                          <w:r>
                            <w:rPr>
                              <w:sz w:val="14"/>
                            </w:rPr>
                            <w:t>IBAN: DE52 2501 0030 0000 0203 07</w:t>
                          </w:r>
                        </w:p>
                        <w:p w14:paraId="4CEE29E7" w14:textId="77777777" w:rsidR="000A621F" w:rsidRDefault="000A621F" w:rsidP="00DB782A">
                          <w:pPr>
                            <w:spacing w:line="200" w:lineRule="exact"/>
                            <w:rPr>
                              <w:sz w:val="14"/>
                            </w:rPr>
                          </w:pPr>
                          <w:r>
                            <w:rPr>
                              <w:sz w:val="14"/>
                            </w:rPr>
                            <w:t>BIC: PBNKDEFF</w:t>
                          </w:r>
                        </w:p>
                        <w:p w14:paraId="67CA70FC" w14:textId="77777777" w:rsidR="000A621F" w:rsidRDefault="000A621F" w:rsidP="00DB782A">
                          <w:pPr>
                            <w:spacing w:line="200" w:lineRule="exact"/>
                            <w:rPr>
                              <w:sz w:val="14"/>
                            </w:rPr>
                          </w:pPr>
                          <w:r>
                            <w:rPr>
                              <w:sz w:val="14"/>
                            </w:rPr>
                            <w:t>Gläubiger-Identifikationsnummer:</w:t>
                          </w:r>
                        </w:p>
                        <w:p w14:paraId="5C5D6D3B" w14:textId="77777777" w:rsidR="000A621F" w:rsidRDefault="000A621F" w:rsidP="00DB782A">
                          <w:pPr>
                            <w:rPr>
                              <w:sz w:val="14"/>
                            </w:rPr>
                          </w:pPr>
                          <w:r>
                            <w:rPr>
                              <w:sz w:val="14"/>
                            </w:rPr>
                            <w:t>DE1920000000017669</w:t>
                          </w:r>
                        </w:p>
                        <w:p w14:paraId="073449AD" w14:textId="77777777" w:rsidR="000A621F" w:rsidRDefault="000A621F" w:rsidP="00F75D76">
                          <w:pPr>
                            <w:spacing w:line="200" w:lineRule="exact"/>
                            <w:rPr>
                              <w:sz w:val="14"/>
                            </w:rPr>
                          </w:pPr>
                          <w:r>
                            <w:rPr>
                              <w:sz w:val="14"/>
                            </w:rPr>
                            <w:t>Umsatzsteuer-Identifikationsnummer:</w:t>
                          </w:r>
                        </w:p>
                        <w:p w14:paraId="7BFB3222" w14:textId="77777777" w:rsidR="000A621F" w:rsidRDefault="000A621F" w:rsidP="00F75D76">
                          <w:pPr>
                            <w:spacing w:line="200" w:lineRule="exact"/>
                            <w:rPr>
                              <w:sz w:val="14"/>
                            </w:rPr>
                          </w:pPr>
                          <w:r w:rsidRPr="000F4304">
                            <w:rPr>
                              <w:sz w:val="14"/>
                            </w:rPr>
                            <w:t>DE124001953</w:t>
                          </w:r>
                        </w:p>
                        <w:bookmarkEnd w:id="10"/>
                        <w:bookmarkEnd w:id="17"/>
                        <w:p w14:paraId="6EBF3CB5" w14:textId="77777777" w:rsidR="006E5ED2" w:rsidRPr="001760BA" w:rsidRDefault="006E5ED2" w:rsidP="001760BA">
                          <w:pPr>
                            <w:spacing w:line="200" w:lineRule="exact"/>
                            <w:rPr>
                              <w:sz w:val="14"/>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A04632" id="Rectangle 1" o:spid="_x0000_s1026" style="position:absolute;left:0;text-align:left;margin-left:388.8pt;margin-top:446.2pt;width:120.65pt;height:360.7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" filled="f" stroked="f">
              <v:textbox inset="1pt,1pt,1pt,1pt">
                <w:txbxContent>
                  <w:p w14:paraId="0B3AA8C5" w14:textId="77777777" w:rsidR="006E5ED2" w:rsidRDefault="006E5ED2" w:rsidP="00E76DA5">
                    <w:pPr>
                      <w:tabs>
                        <w:tab w:val="left" w:pos="709"/>
                      </w:tabs>
                      <w:ind w:left="-45"/>
                      <w:jc w:val="left"/>
                      <w:rPr>
                        <w:noProof/>
                      </w:rPr>
                    </w:pPr>
                    <w:r>
                      <w:rPr>
                        <w:noProof/>
                      </w:rPr>
                      <w:drawing>
                        <wp:inline distT="0" distB="0" distL="0" distR="0" wp14:anchorId="5BFB5251" wp14:editId="5391E1F0">
                          <wp:extent cx="504825" cy="581025"/>
                          <wp:effectExtent l="0" t="0" r="9525" b="952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elefeld_Stadtwappen_Kopfbogen_12mm_sw.eps"/>
                                  <pic:cNvPicPr/>
                                </pic:nvPicPr>
                                <pic:blipFill>
                                  <a:blip r:embed="rId2">
                                    <a:extLst>
                                      <a:ext uri="{28A0092B-C50C-407E-A947-70E740481C1C}">
                                        <a14:useLocalDpi xmlns:a14="http://schemas.microsoft.com/office/drawing/2010/main" val="0"/>
                                      </a:ext>
                                    </a:extLst>
                                  </a:blip>
                                  <a:stretch>
                                    <a:fillRect/>
                                  </a:stretch>
                                </pic:blipFill>
                                <pic:spPr>
                                  <a:xfrm>
                                    <a:off x="0" y="0"/>
                                    <a:ext cx="504825" cy="581025"/>
                                  </a:xfrm>
                                  <a:prstGeom prst="rect">
                                    <a:avLst/>
                                  </a:prstGeom>
                                </pic:spPr>
                              </pic:pic>
                            </a:graphicData>
                          </a:graphic>
                        </wp:inline>
                      </w:drawing>
                    </w:r>
                  </w:p>
                  <w:p w14:paraId="6469513A" w14:textId="77777777" w:rsidR="006E5ED2" w:rsidRDefault="006E5ED2" w:rsidP="00F70A3A">
                    <w:pPr>
                      <w:tabs>
                        <w:tab w:val="left" w:pos="709"/>
                      </w:tabs>
                      <w:spacing w:before="120"/>
                      <w:jc w:val="left"/>
                      <w:rPr>
                        <w:b/>
                        <w:sz w:val="14"/>
                      </w:rPr>
                    </w:pPr>
                    <w:bookmarkStart w:id="18" w:name="Infoblock"/>
                    <w:r>
                      <w:rPr>
                        <w:b/>
                        <w:sz w:val="14"/>
                      </w:rPr>
                      <w:t>Lieferanschrift</w:t>
                    </w:r>
                  </w:p>
                  <w:p w14:paraId="375DF8BC" w14:textId="77777777" w:rsidR="006E5ED2" w:rsidRDefault="006E5ED2" w:rsidP="00CC4BED">
                    <w:pPr>
                      <w:spacing w:line="200" w:lineRule="exact"/>
                      <w:rPr>
                        <w:sz w:val="14"/>
                      </w:rPr>
                    </w:pPr>
                    <w:r>
                      <w:rPr>
                        <w:sz w:val="14"/>
                      </w:rPr>
                      <w:t>Stadt Bielefeld</w:t>
                    </w:r>
                  </w:p>
                  <w:p w14:paraId="2B1C15E5" w14:textId="77777777" w:rsidR="006E5ED2" w:rsidRDefault="000A621F" w:rsidP="00CC4BED">
                    <w:pPr>
                      <w:spacing w:line="200" w:lineRule="exact"/>
                      <w:rPr>
                        <w:sz w:val="14"/>
                      </w:rPr>
                    </w:pPr>
                    <w:bookmarkStart w:id="19" w:name="Gebäude2"/>
                    <w:r>
                      <w:rPr>
                        <w:sz w:val="14"/>
                      </w:rPr>
                      <w:t>Neues Rathaus</w:t>
                    </w:r>
                    <w:bookmarkEnd w:id="19"/>
                  </w:p>
                  <w:p w14:paraId="6F80C49C" w14:textId="77777777" w:rsidR="006E5ED2" w:rsidRDefault="000A621F" w:rsidP="00CC4BED">
                    <w:pPr>
                      <w:spacing w:line="200" w:lineRule="exact"/>
                      <w:rPr>
                        <w:sz w:val="14"/>
                      </w:rPr>
                    </w:pPr>
                    <w:bookmarkStart w:id="20" w:name="Strasse2"/>
                    <w:r>
                      <w:rPr>
                        <w:sz w:val="14"/>
                      </w:rPr>
                      <w:t>Niederwall 23</w:t>
                    </w:r>
                    <w:bookmarkEnd w:id="20"/>
                  </w:p>
                  <w:p w14:paraId="3A038D62" w14:textId="77777777" w:rsidR="006E5ED2" w:rsidRDefault="000A621F" w:rsidP="00CC4BED">
                    <w:pPr>
                      <w:spacing w:line="200" w:lineRule="exact"/>
                      <w:rPr>
                        <w:sz w:val="14"/>
                      </w:rPr>
                    </w:pPr>
                    <w:bookmarkStart w:id="21" w:name="PLZ"/>
                    <w:r>
                      <w:rPr>
                        <w:sz w:val="14"/>
                      </w:rPr>
                      <w:t>33602</w:t>
                    </w:r>
                    <w:bookmarkEnd w:id="21"/>
                    <w:r w:rsidR="006E5ED2">
                      <w:rPr>
                        <w:sz w:val="14"/>
                      </w:rPr>
                      <w:t xml:space="preserve"> Bielefeld</w:t>
                    </w:r>
                  </w:p>
                  <w:p w14:paraId="3553B40E" w14:textId="77777777" w:rsidR="006E5ED2" w:rsidRDefault="006E5ED2" w:rsidP="00CC4BED">
                    <w:pPr>
                      <w:spacing w:before="120" w:line="200" w:lineRule="exact"/>
                      <w:rPr>
                        <w:b/>
                        <w:sz w:val="14"/>
                      </w:rPr>
                    </w:pPr>
                    <w:r>
                      <w:rPr>
                        <w:b/>
                        <w:sz w:val="14"/>
                      </w:rPr>
                      <w:t>Rechnungsanschrift</w:t>
                    </w:r>
                  </w:p>
                  <w:p w14:paraId="672F538D" w14:textId="77777777" w:rsidR="006E5ED2" w:rsidRPr="0039480D" w:rsidRDefault="006E5ED2" w:rsidP="00CC4BED">
                    <w:pPr>
                      <w:spacing w:line="200" w:lineRule="exact"/>
                      <w:rPr>
                        <w:sz w:val="14"/>
                      </w:rPr>
                    </w:pPr>
                    <w:r w:rsidRPr="0039480D">
                      <w:rPr>
                        <w:sz w:val="14"/>
                      </w:rPr>
                      <w:t>Stadt Bielefeld</w:t>
                    </w:r>
                  </w:p>
                  <w:p w14:paraId="1DA53997" w14:textId="77777777" w:rsidR="006E5ED2" w:rsidRDefault="000A621F" w:rsidP="00CC4BED">
                    <w:pPr>
                      <w:spacing w:line="200" w:lineRule="exact"/>
                      <w:rPr>
                        <w:sz w:val="14"/>
                      </w:rPr>
                    </w:pPr>
                    <w:bookmarkStart w:id="22" w:name="Amt_Langform2"/>
                    <w:r>
                      <w:rPr>
                        <w:sz w:val="14"/>
                      </w:rPr>
                      <w:t>Kommunales Integrationszentrum</w:t>
                    </w:r>
                    <w:bookmarkEnd w:id="22"/>
                  </w:p>
                  <w:p w14:paraId="669F28E0" w14:textId="77777777" w:rsidR="006E5ED2" w:rsidRPr="0039480D" w:rsidRDefault="006E5ED2" w:rsidP="00CC4BED">
                    <w:pPr>
                      <w:spacing w:line="200" w:lineRule="exact"/>
                      <w:rPr>
                        <w:sz w:val="14"/>
                      </w:rPr>
                    </w:pPr>
                    <w:r w:rsidRPr="0039480D">
                      <w:rPr>
                        <w:sz w:val="14"/>
                      </w:rPr>
                      <w:t>Postfach 10</w:t>
                    </w:r>
                    <w:r>
                      <w:rPr>
                        <w:sz w:val="14"/>
                      </w:rPr>
                      <w:t xml:space="preserve"> </w:t>
                    </w:r>
                    <w:r w:rsidRPr="0039480D">
                      <w:rPr>
                        <w:sz w:val="14"/>
                      </w:rPr>
                      <w:t>29</w:t>
                    </w:r>
                    <w:r>
                      <w:rPr>
                        <w:sz w:val="14"/>
                      </w:rPr>
                      <w:t xml:space="preserve"> </w:t>
                    </w:r>
                    <w:r w:rsidRPr="0039480D">
                      <w:rPr>
                        <w:sz w:val="14"/>
                      </w:rPr>
                      <w:t>31</w:t>
                    </w:r>
                  </w:p>
                  <w:p w14:paraId="02EFFD1C" w14:textId="77777777" w:rsidR="006E5ED2" w:rsidRPr="0039480D" w:rsidRDefault="006E5ED2" w:rsidP="00CC4BED">
                    <w:pPr>
                      <w:spacing w:line="200" w:lineRule="exact"/>
                      <w:rPr>
                        <w:sz w:val="14"/>
                      </w:rPr>
                    </w:pPr>
                    <w:r w:rsidRPr="0039480D">
                      <w:rPr>
                        <w:sz w:val="14"/>
                      </w:rPr>
                      <w:t>33529 Bielefeld</w:t>
                    </w:r>
                  </w:p>
                  <w:p w14:paraId="4BCDC595" w14:textId="77777777" w:rsidR="006E5ED2" w:rsidRDefault="006E5ED2" w:rsidP="00CC4BED">
                    <w:pPr>
                      <w:spacing w:before="120" w:line="200" w:lineRule="exact"/>
                      <w:rPr>
                        <w:b/>
                        <w:sz w:val="14"/>
                      </w:rPr>
                    </w:pPr>
                    <w:r>
                      <w:rPr>
                        <w:b/>
                        <w:sz w:val="14"/>
                      </w:rPr>
                      <w:t>Sprechzeiten</w:t>
                    </w:r>
                  </w:p>
                  <w:p w14:paraId="3021B7A1" w14:textId="77777777" w:rsidR="008D67E9" w:rsidRDefault="008D67E9" w:rsidP="00CC4BED">
                    <w:pPr>
                      <w:spacing w:line="200" w:lineRule="exact"/>
                      <w:rPr>
                        <w:sz w:val="14"/>
                      </w:rPr>
                    </w:pPr>
                    <w:bookmarkStart w:id="23" w:name="Sprechzeiten"/>
                    <w:r>
                      <w:rPr>
                        <w:sz w:val="14"/>
                      </w:rPr>
                      <w:t>Mo-Mi 8.00 - 12.00, 14.00 - 16.00 Uhr</w:t>
                    </w:r>
                  </w:p>
                  <w:p w14:paraId="188E6572" w14:textId="77777777" w:rsidR="008D67E9" w:rsidRDefault="008D67E9" w:rsidP="00CC4BED">
                    <w:pPr>
                      <w:spacing w:line="200" w:lineRule="exact"/>
                      <w:rPr>
                        <w:sz w:val="14"/>
                      </w:rPr>
                    </w:pPr>
                    <w:r>
                      <w:rPr>
                        <w:sz w:val="14"/>
                      </w:rPr>
                      <w:t>Do 8.00 - 18.00 Uhr</w:t>
                    </w:r>
                  </w:p>
                  <w:p w14:paraId="29D6849B" w14:textId="77777777" w:rsidR="006E5ED2" w:rsidRDefault="008D67E9" w:rsidP="00CC4BED">
                    <w:pPr>
                      <w:spacing w:line="200" w:lineRule="exact"/>
                      <w:rPr>
                        <w:sz w:val="14"/>
                      </w:rPr>
                    </w:pPr>
                    <w:r>
                      <w:rPr>
                        <w:sz w:val="14"/>
                      </w:rPr>
                      <w:t>Fr 8.00 - 13.00 Uhr</w:t>
                    </w:r>
                    <w:bookmarkEnd w:id="23"/>
                  </w:p>
                  <w:p w14:paraId="25A9FF02" w14:textId="77777777" w:rsidR="00671ACC" w:rsidRDefault="000A621F" w:rsidP="00CC4BED">
                    <w:pPr>
                      <w:spacing w:line="200" w:lineRule="exact"/>
                      <w:rPr>
                        <w:sz w:val="14"/>
                      </w:rPr>
                    </w:pPr>
                    <w:bookmarkStart w:id="24" w:name="Termin"/>
                    <w:r>
                      <w:rPr>
                        <w:b/>
                        <w:sz w:val="14"/>
                      </w:rPr>
                      <w:t> </w:t>
                    </w:r>
                    <w:bookmarkEnd w:id="24"/>
                  </w:p>
                  <w:p w14:paraId="05A8BB42" w14:textId="77777777" w:rsidR="000A621F" w:rsidRDefault="000A621F" w:rsidP="00DB782A">
                    <w:pPr>
                      <w:spacing w:before="120" w:line="200" w:lineRule="exact"/>
                      <w:rPr>
                        <w:b/>
                        <w:sz w:val="14"/>
                      </w:rPr>
                    </w:pPr>
                    <w:bookmarkStart w:id="25" w:name="Kontoinformationen"/>
                    <w:r>
                      <w:rPr>
                        <w:b/>
                        <w:sz w:val="14"/>
                      </w:rPr>
                      <w:t>Konten der Stadtkasse Bielefeld</w:t>
                    </w:r>
                  </w:p>
                  <w:p w14:paraId="35248A0D" w14:textId="77777777" w:rsidR="000A621F" w:rsidRDefault="000A621F" w:rsidP="00DB782A">
                    <w:pPr>
                      <w:spacing w:line="200" w:lineRule="exact"/>
                      <w:rPr>
                        <w:sz w:val="14"/>
                      </w:rPr>
                    </w:pPr>
                    <w:r>
                      <w:rPr>
                        <w:sz w:val="14"/>
                      </w:rPr>
                      <w:t>Sparkasse Bielefeld</w:t>
                    </w:r>
                  </w:p>
                  <w:p w14:paraId="55D0DB9B" w14:textId="77777777" w:rsidR="000A621F" w:rsidRPr="00440093" w:rsidRDefault="000A621F" w:rsidP="00DB782A">
                    <w:pPr>
                      <w:spacing w:line="200" w:lineRule="exact"/>
                      <w:rPr>
                        <w:sz w:val="14"/>
                        <w:lang w:val="en-US"/>
                      </w:rPr>
                    </w:pPr>
                    <w:r w:rsidRPr="00440093">
                      <w:rPr>
                        <w:sz w:val="14"/>
                        <w:lang w:val="en-US"/>
                      </w:rPr>
                      <w:t>IBAN: DE09 4805 0161 0000 0000 26</w:t>
                    </w:r>
                  </w:p>
                  <w:p w14:paraId="48859CB4" w14:textId="77777777" w:rsidR="000A621F" w:rsidRPr="00440093" w:rsidRDefault="000A621F" w:rsidP="00DB782A">
                    <w:pPr>
                      <w:spacing w:line="200" w:lineRule="exact"/>
                      <w:rPr>
                        <w:sz w:val="14"/>
                        <w:lang w:val="en-US"/>
                      </w:rPr>
                    </w:pPr>
                    <w:r w:rsidRPr="00440093">
                      <w:rPr>
                        <w:sz w:val="14"/>
                        <w:lang w:val="en-US"/>
                      </w:rPr>
                      <w:t>BIC: SPBIDE3BXXX</w:t>
                    </w:r>
                  </w:p>
                  <w:p w14:paraId="48D98599" w14:textId="77777777" w:rsidR="000A621F" w:rsidRPr="00440093" w:rsidRDefault="000A621F" w:rsidP="00DB782A">
                    <w:pPr>
                      <w:spacing w:line="200" w:lineRule="exact"/>
                      <w:rPr>
                        <w:sz w:val="14"/>
                        <w:lang w:val="en-US"/>
                      </w:rPr>
                    </w:pPr>
                    <w:r w:rsidRPr="00440093">
                      <w:rPr>
                        <w:sz w:val="14"/>
                        <w:lang w:val="en-US"/>
                      </w:rPr>
                      <w:t>Postbank Hannover</w:t>
                    </w:r>
                  </w:p>
                  <w:p w14:paraId="5BE7211D" w14:textId="77777777" w:rsidR="000A621F" w:rsidRDefault="000A621F" w:rsidP="00DB782A">
                    <w:pPr>
                      <w:spacing w:line="200" w:lineRule="exact"/>
                      <w:rPr>
                        <w:sz w:val="14"/>
                      </w:rPr>
                    </w:pPr>
                    <w:r>
                      <w:rPr>
                        <w:sz w:val="14"/>
                      </w:rPr>
                      <w:t>IBAN: DE52 2501 0030 0000 0203 07</w:t>
                    </w:r>
                  </w:p>
                  <w:p w14:paraId="4CEE29E7" w14:textId="77777777" w:rsidR="000A621F" w:rsidRDefault="000A621F" w:rsidP="00DB782A">
                    <w:pPr>
                      <w:spacing w:line="200" w:lineRule="exact"/>
                      <w:rPr>
                        <w:sz w:val="14"/>
                      </w:rPr>
                    </w:pPr>
                    <w:r>
                      <w:rPr>
                        <w:sz w:val="14"/>
                      </w:rPr>
                      <w:t>BIC: PBNKDEFF</w:t>
                    </w:r>
                  </w:p>
                  <w:p w14:paraId="67CA70FC" w14:textId="77777777" w:rsidR="000A621F" w:rsidRDefault="000A621F" w:rsidP="00DB782A">
                    <w:pPr>
                      <w:spacing w:line="200" w:lineRule="exact"/>
                      <w:rPr>
                        <w:sz w:val="14"/>
                      </w:rPr>
                    </w:pPr>
                    <w:r>
                      <w:rPr>
                        <w:sz w:val="14"/>
                      </w:rPr>
                      <w:t>Gläubiger-Identifikationsnummer:</w:t>
                    </w:r>
                  </w:p>
                  <w:p w14:paraId="5C5D6D3B" w14:textId="77777777" w:rsidR="000A621F" w:rsidRDefault="000A621F" w:rsidP="00DB782A">
                    <w:pPr>
                      <w:rPr>
                        <w:sz w:val="14"/>
                      </w:rPr>
                    </w:pPr>
                    <w:r>
                      <w:rPr>
                        <w:sz w:val="14"/>
                      </w:rPr>
                      <w:t>DE1920000000017669</w:t>
                    </w:r>
                  </w:p>
                  <w:p w14:paraId="073449AD" w14:textId="77777777" w:rsidR="000A621F" w:rsidRDefault="000A621F" w:rsidP="00F75D76">
                    <w:pPr>
                      <w:spacing w:line="200" w:lineRule="exact"/>
                      <w:rPr>
                        <w:sz w:val="14"/>
                      </w:rPr>
                    </w:pPr>
                    <w:r>
                      <w:rPr>
                        <w:sz w:val="14"/>
                      </w:rPr>
                      <w:t>Umsatzsteuer-Identifikationsnummer:</w:t>
                    </w:r>
                  </w:p>
                  <w:p w14:paraId="7BFB3222" w14:textId="77777777" w:rsidR="000A621F" w:rsidRDefault="000A621F" w:rsidP="00F75D76">
                    <w:pPr>
                      <w:spacing w:line="200" w:lineRule="exact"/>
                      <w:rPr>
                        <w:sz w:val="14"/>
                      </w:rPr>
                    </w:pPr>
                    <w:r w:rsidRPr="000F4304">
                      <w:rPr>
                        <w:sz w:val="14"/>
                      </w:rPr>
                      <w:t>DE124001953</w:t>
                    </w:r>
                  </w:p>
                  <w:bookmarkEnd w:id="18"/>
                  <w:bookmarkEnd w:id="25"/>
                  <w:p w14:paraId="6EBF3CB5" w14:textId="77777777" w:rsidR="006E5ED2" w:rsidRPr="001760BA" w:rsidRDefault="006E5ED2" w:rsidP="001760BA">
                    <w:pPr>
                      <w:spacing w:line="200" w:lineRule="exact"/>
                      <w:rPr>
                        <w:sz w:val="14"/>
                      </w:rPr>
                    </w:pPr>
                  </w:p>
                </w:txbxContent>
              </v:textbox>
              <w10:wrap anchorx="margin"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DBE0D" w14:textId="77777777" w:rsidR="0036175C" w:rsidRDefault="0036175C">
      <w:r>
        <w:separator/>
      </w:r>
    </w:p>
  </w:footnote>
  <w:footnote w:type="continuationSeparator" w:id="0">
    <w:p w14:paraId="5AA59821" w14:textId="77777777" w:rsidR="0036175C" w:rsidRDefault="003617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F410" w14:textId="77777777" w:rsidR="006E5ED2" w:rsidRDefault="006E5ED2">
    <w:pPr>
      <w:pStyle w:val="Kopfzeile"/>
      <w:spacing w:before="480" w:after="360"/>
      <w:jc w:val="center"/>
      <w:rPr>
        <w:rStyle w:val="Seitenzahl"/>
        <w:sz w:val="20"/>
      </w:rPr>
    </w:pPr>
    <w:r>
      <w:rPr>
        <w:sz w:val="20"/>
      </w:rPr>
      <w:t xml:space="preserve">- </w:t>
    </w:r>
    <w:r>
      <w:rPr>
        <w:rStyle w:val="Seitenzahl"/>
        <w:sz w:val="20"/>
      </w:rPr>
      <w:fldChar w:fldCharType="begin"/>
    </w:r>
    <w:r>
      <w:rPr>
        <w:rStyle w:val="Seitenzahl"/>
        <w:sz w:val="20"/>
      </w:rPr>
      <w:instrText xml:space="preserve"> PAGE </w:instrText>
    </w:r>
    <w:r>
      <w:rPr>
        <w:rStyle w:val="Seitenzahl"/>
        <w:sz w:val="20"/>
      </w:rPr>
      <w:fldChar w:fldCharType="separate"/>
    </w:r>
    <w:r>
      <w:rPr>
        <w:rStyle w:val="Seitenzahl"/>
        <w:noProof/>
        <w:sz w:val="20"/>
      </w:rPr>
      <w:t>3</w:t>
    </w:r>
    <w:r>
      <w:rPr>
        <w:rStyle w:val="Seitenzahl"/>
        <w:sz w:val="20"/>
      </w:rPr>
      <w:fldChar w:fldCharType="end"/>
    </w:r>
    <w:r>
      <w:rPr>
        <w:rStyle w:val="Seitenzahl"/>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D6503" w14:textId="77777777" w:rsidR="006E5ED2" w:rsidRDefault="006E5ED2">
    <w:pPr>
      <w:pStyle w:val="Kopfzeile"/>
    </w:pPr>
    <w:bookmarkStart w:id="9" w:name="BILogo"/>
    <w:r>
      <w:rPr>
        <w:rFonts w:ascii="Times New Roman" w:hAnsi="Times New Roman"/>
        <w:b/>
        <w:noProof/>
      </w:rPr>
      <w:drawing>
        <wp:anchor distT="0" distB="0" distL="114300" distR="114300" simplePos="0" relativeHeight="251662336" behindDoc="0" locked="0" layoutInCell="1" allowOverlap="1" wp14:anchorId="56BC7374" wp14:editId="16A61005">
          <wp:simplePos x="0" y="0"/>
          <wp:positionH relativeFrom="column">
            <wp:posOffset>4939665</wp:posOffset>
          </wp:positionH>
          <wp:positionV relativeFrom="paragraph">
            <wp:posOffset>360045</wp:posOffset>
          </wp:positionV>
          <wp:extent cx="543600" cy="763200"/>
          <wp:effectExtent l="0" t="0" r="889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I_4c.eps"/>
                  <pic:cNvPicPr/>
                </pic:nvPicPr>
                <pic:blipFill>
                  <a:blip r:embed="rId1">
                    <a:extLst>
                      <a:ext uri="{28A0092B-C50C-407E-A947-70E740481C1C}">
                        <a14:useLocalDpi xmlns:a14="http://schemas.microsoft.com/office/drawing/2010/main" val="0"/>
                      </a:ext>
                    </a:extLst>
                  </a:blip>
                  <a:stretch>
                    <a:fillRect/>
                  </a:stretch>
                </pic:blipFill>
                <pic:spPr>
                  <a:xfrm>
                    <a:off x="0" y="0"/>
                    <a:ext cx="543600" cy="763200"/>
                  </a:xfrm>
                  <a:prstGeom prst="rect">
                    <a:avLst/>
                  </a:prstGeom>
                </pic:spPr>
              </pic:pic>
            </a:graphicData>
          </a:graphic>
          <wp14:sizeRelH relativeFrom="margin">
            <wp14:pctWidth>0</wp14:pctWidth>
          </wp14:sizeRelH>
          <wp14:sizeRelV relativeFrom="margin">
            <wp14:pctHeight>0</wp14:pctHeight>
          </wp14:sizeRelV>
        </wp:anchor>
      </w:drawing>
    </w:r>
    <w:bookmarkEnd w:id="9"/>
    <w:r>
      <w:rPr>
        <w:rFonts w:ascii="Times New Roman" w:hAnsi="Times New Roman"/>
        <w:noProof/>
      </w:rPr>
      <mc:AlternateContent>
        <mc:Choice Requires="wps">
          <w:drawing>
            <wp:anchor distT="0" distB="0" distL="114300" distR="114300" simplePos="0" relativeHeight="251658240" behindDoc="0" locked="0" layoutInCell="0" allowOverlap="1" wp14:anchorId="7BC16036" wp14:editId="4494F400">
              <wp:simplePos x="0" y="0"/>
              <wp:positionH relativeFrom="margin">
                <wp:posOffset>-683895</wp:posOffset>
              </wp:positionH>
              <wp:positionV relativeFrom="margin">
                <wp:posOffset>3261995</wp:posOffset>
              </wp:positionV>
              <wp:extent cx="107950" cy="635"/>
              <wp:effectExtent l="0" t="0" r="0" b="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635"/>
                      </a:xfrm>
                      <a:prstGeom prst="line">
                        <a:avLst/>
                      </a:prstGeom>
                      <a:noFill/>
                      <a:ln w="381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B91CEA7" id="Line 4"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53.85pt,256.85pt" to="-45.35pt,25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" o:allowincell="f" strokeweight=".3pt">
              <v:stroke startarrowwidth="narrow" startarrowlength="short" endarrowwidth="narrow" endarrowlength="short"/>
              <w10:wrap anchorx="margin" anchory="margin"/>
            </v:line>
          </w:pict>
        </mc:Fallback>
      </mc:AlternateContent>
    </w:r>
    <w:r>
      <w:rPr>
        <w:rFonts w:ascii="Times New Roman" w:hAnsi="Times New Roman"/>
        <w:noProof/>
      </w:rPr>
      <mc:AlternateContent>
        <mc:Choice Requires="wps">
          <w:drawing>
            <wp:anchor distT="0" distB="0" distL="114300" distR="114300" simplePos="0" relativeHeight="251657216" behindDoc="0" locked="0" layoutInCell="0" allowOverlap="1" wp14:anchorId="21616B8F" wp14:editId="31681256">
              <wp:simplePos x="0" y="0"/>
              <wp:positionH relativeFrom="margin">
                <wp:posOffset>-683895</wp:posOffset>
              </wp:positionH>
              <wp:positionV relativeFrom="margin">
                <wp:posOffset>4914900</wp:posOffset>
              </wp:positionV>
              <wp:extent cx="215265" cy="635"/>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 cy="635"/>
                      </a:xfrm>
                      <a:prstGeom prst="line">
                        <a:avLst/>
                      </a:prstGeom>
                      <a:noFill/>
                      <a:ln w="381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67857D" id="Line 3"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53.85pt,387pt" to="-36.9pt,3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" o:allowincell="f" strokeweight=".3pt">
              <v:stroke startarrowwidth="narrow" startarrowlength="short" endarrowwidth="narrow" endarrowlength="short"/>
              <w10:wrap anchorx="margin" anchory="margin"/>
            </v:line>
          </w:pict>
        </mc:Fallback>
      </mc:AlternateContent>
    </w:r>
    <w:r>
      <w:rPr>
        <w:rFonts w:ascii="Times New Roman" w:hAnsi="Times New Roman"/>
        <w:noProof/>
      </w:rPr>
      <mc:AlternateContent>
        <mc:Choice Requires="wps">
          <w:drawing>
            <wp:anchor distT="0" distB="0" distL="114300" distR="114300" simplePos="0" relativeHeight="251656192" behindDoc="0" locked="0" layoutInCell="0" allowOverlap="1" wp14:anchorId="0094285D" wp14:editId="4EDD3753">
              <wp:simplePos x="0" y="0"/>
              <wp:positionH relativeFrom="margin">
                <wp:posOffset>-683260</wp:posOffset>
              </wp:positionH>
              <wp:positionV relativeFrom="margin">
                <wp:posOffset>7103745</wp:posOffset>
              </wp:positionV>
              <wp:extent cx="107950" cy="635"/>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635"/>
                      </a:xfrm>
                      <a:prstGeom prst="line">
                        <a:avLst/>
                      </a:prstGeom>
                      <a:noFill/>
                      <a:ln w="381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C7180E1" id="Line 2"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53.8pt,559.35pt" to="-45.3pt,55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" o:allowincell="f" strokeweight=".3pt">
              <v:stroke startarrowwidth="narrow" startarrowlength="short" endarrowwidth="narrow" endarrowlength="short"/>
              <w10:wrap anchorx="margin" anchory="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4117D"/>
    <w:multiLevelType w:val="hybridMultilevel"/>
    <w:tmpl w:val="C56A0CE8"/>
    <w:lvl w:ilvl="0" w:tplc="D43CAB9A">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331C6A01"/>
    <w:multiLevelType w:val="hybridMultilevel"/>
    <w:tmpl w:val="D88AD8E0"/>
    <w:lvl w:ilvl="0" w:tplc="04070001">
      <w:start w:val="1"/>
      <w:numFmt w:val="bullet"/>
      <w:lvlText w:val=""/>
      <w:lvlJc w:val="left"/>
      <w:pPr>
        <w:ind w:left="1069" w:hanging="360"/>
      </w:pPr>
      <w:rPr>
        <w:rFonts w:ascii="Symbol" w:hAnsi="Symbol"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num w:numId="1" w16cid:durableId="226235261">
    <w:abstractNumId w:val="0"/>
  </w:num>
  <w:num w:numId="2" w16cid:durableId="12069858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425"/>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564"/>
    <w:rsid w:val="0000375F"/>
    <w:rsid w:val="00003825"/>
    <w:rsid w:val="000061A9"/>
    <w:rsid w:val="0000642E"/>
    <w:rsid w:val="000158F1"/>
    <w:rsid w:val="00016F42"/>
    <w:rsid w:val="0002458A"/>
    <w:rsid w:val="00026B5F"/>
    <w:rsid w:val="000343E0"/>
    <w:rsid w:val="0003566E"/>
    <w:rsid w:val="00041734"/>
    <w:rsid w:val="0004340C"/>
    <w:rsid w:val="00044842"/>
    <w:rsid w:val="000521CE"/>
    <w:rsid w:val="000547F1"/>
    <w:rsid w:val="00063757"/>
    <w:rsid w:val="0007053E"/>
    <w:rsid w:val="0007137C"/>
    <w:rsid w:val="000743F4"/>
    <w:rsid w:val="00081DB2"/>
    <w:rsid w:val="000853B4"/>
    <w:rsid w:val="00086B4A"/>
    <w:rsid w:val="000A09F0"/>
    <w:rsid w:val="000A3B6D"/>
    <w:rsid w:val="000A3F01"/>
    <w:rsid w:val="000A621F"/>
    <w:rsid w:val="000B6494"/>
    <w:rsid w:val="000D0A76"/>
    <w:rsid w:val="000D5130"/>
    <w:rsid w:val="000F2F82"/>
    <w:rsid w:val="0012041C"/>
    <w:rsid w:val="0013119D"/>
    <w:rsid w:val="00135C92"/>
    <w:rsid w:val="001760BA"/>
    <w:rsid w:val="00194127"/>
    <w:rsid w:val="001A08DC"/>
    <w:rsid w:val="001A6ECE"/>
    <w:rsid w:val="001A741B"/>
    <w:rsid w:val="001D5B3F"/>
    <w:rsid w:val="001E3207"/>
    <w:rsid w:val="001E394B"/>
    <w:rsid w:val="001E5B03"/>
    <w:rsid w:val="001F1178"/>
    <w:rsid w:val="001F4895"/>
    <w:rsid w:val="002075CF"/>
    <w:rsid w:val="00207C8A"/>
    <w:rsid w:val="002126BC"/>
    <w:rsid w:val="002169DE"/>
    <w:rsid w:val="00222822"/>
    <w:rsid w:val="002229C6"/>
    <w:rsid w:val="00223D4D"/>
    <w:rsid w:val="0023571E"/>
    <w:rsid w:val="00237BF3"/>
    <w:rsid w:val="00246716"/>
    <w:rsid w:val="00250700"/>
    <w:rsid w:val="0025497A"/>
    <w:rsid w:val="0026488C"/>
    <w:rsid w:val="00266151"/>
    <w:rsid w:val="00266E07"/>
    <w:rsid w:val="00272914"/>
    <w:rsid w:val="00281009"/>
    <w:rsid w:val="0029250F"/>
    <w:rsid w:val="002A558C"/>
    <w:rsid w:val="002A7E66"/>
    <w:rsid w:val="002C6287"/>
    <w:rsid w:val="002D2042"/>
    <w:rsid w:val="002E4B84"/>
    <w:rsid w:val="002F1B25"/>
    <w:rsid w:val="002F379F"/>
    <w:rsid w:val="00303850"/>
    <w:rsid w:val="00304AAD"/>
    <w:rsid w:val="00305974"/>
    <w:rsid w:val="00310848"/>
    <w:rsid w:val="0032213F"/>
    <w:rsid w:val="00332FD7"/>
    <w:rsid w:val="00335E8E"/>
    <w:rsid w:val="00340DC0"/>
    <w:rsid w:val="00345409"/>
    <w:rsid w:val="00346B29"/>
    <w:rsid w:val="00347D44"/>
    <w:rsid w:val="00351503"/>
    <w:rsid w:val="0035639B"/>
    <w:rsid w:val="0036175C"/>
    <w:rsid w:val="003638F0"/>
    <w:rsid w:val="0036733E"/>
    <w:rsid w:val="003721E8"/>
    <w:rsid w:val="00373E50"/>
    <w:rsid w:val="003745F9"/>
    <w:rsid w:val="003811C8"/>
    <w:rsid w:val="00397D9C"/>
    <w:rsid w:val="003A00A4"/>
    <w:rsid w:val="003A0DCC"/>
    <w:rsid w:val="003A404C"/>
    <w:rsid w:val="003B1856"/>
    <w:rsid w:val="003B5620"/>
    <w:rsid w:val="003B5C56"/>
    <w:rsid w:val="003B78C0"/>
    <w:rsid w:val="003C42B5"/>
    <w:rsid w:val="003C798F"/>
    <w:rsid w:val="003D0A1B"/>
    <w:rsid w:val="00416D98"/>
    <w:rsid w:val="00420BEB"/>
    <w:rsid w:val="004243B8"/>
    <w:rsid w:val="0042692B"/>
    <w:rsid w:val="00426A2E"/>
    <w:rsid w:val="00431686"/>
    <w:rsid w:val="00431E78"/>
    <w:rsid w:val="00437AF8"/>
    <w:rsid w:val="00440093"/>
    <w:rsid w:val="00452096"/>
    <w:rsid w:val="00467D24"/>
    <w:rsid w:val="00487898"/>
    <w:rsid w:val="00487E63"/>
    <w:rsid w:val="004A6375"/>
    <w:rsid w:val="004A7C7A"/>
    <w:rsid w:val="004D2257"/>
    <w:rsid w:val="004E1962"/>
    <w:rsid w:val="004F0B56"/>
    <w:rsid w:val="004F52EA"/>
    <w:rsid w:val="005074E5"/>
    <w:rsid w:val="00512687"/>
    <w:rsid w:val="00520A9C"/>
    <w:rsid w:val="00532989"/>
    <w:rsid w:val="005406D3"/>
    <w:rsid w:val="00543AA8"/>
    <w:rsid w:val="00545658"/>
    <w:rsid w:val="00551046"/>
    <w:rsid w:val="00556094"/>
    <w:rsid w:val="00564825"/>
    <w:rsid w:val="00573EB8"/>
    <w:rsid w:val="00573FC3"/>
    <w:rsid w:val="00580849"/>
    <w:rsid w:val="00581666"/>
    <w:rsid w:val="00590FFC"/>
    <w:rsid w:val="005916DC"/>
    <w:rsid w:val="00594E77"/>
    <w:rsid w:val="00595887"/>
    <w:rsid w:val="00595C1D"/>
    <w:rsid w:val="005A6D84"/>
    <w:rsid w:val="005A7940"/>
    <w:rsid w:val="005B1468"/>
    <w:rsid w:val="005B1B4D"/>
    <w:rsid w:val="005B2FAB"/>
    <w:rsid w:val="005B5AF0"/>
    <w:rsid w:val="005C3EB3"/>
    <w:rsid w:val="005C6215"/>
    <w:rsid w:val="005C71DA"/>
    <w:rsid w:val="005E2A2D"/>
    <w:rsid w:val="005E5BE2"/>
    <w:rsid w:val="00600906"/>
    <w:rsid w:val="00612CFE"/>
    <w:rsid w:val="00626D35"/>
    <w:rsid w:val="00632D59"/>
    <w:rsid w:val="00644F2C"/>
    <w:rsid w:val="00653387"/>
    <w:rsid w:val="006544D1"/>
    <w:rsid w:val="006600AF"/>
    <w:rsid w:val="00671ACC"/>
    <w:rsid w:val="00671BD3"/>
    <w:rsid w:val="00671C23"/>
    <w:rsid w:val="0067587F"/>
    <w:rsid w:val="006760F4"/>
    <w:rsid w:val="00686A2A"/>
    <w:rsid w:val="00692915"/>
    <w:rsid w:val="006A0E54"/>
    <w:rsid w:val="006A186D"/>
    <w:rsid w:val="006B2B3A"/>
    <w:rsid w:val="006C3F37"/>
    <w:rsid w:val="006D6A63"/>
    <w:rsid w:val="006E053B"/>
    <w:rsid w:val="006E4373"/>
    <w:rsid w:val="006E4D59"/>
    <w:rsid w:val="006E5ED2"/>
    <w:rsid w:val="006F21EB"/>
    <w:rsid w:val="007075CE"/>
    <w:rsid w:val="00726A63"/>
    <w:rsid w:val="007304EE"/>
    <w:rsid w:val="0073114A"/>
    <w:rsid w:val="007370C3"/>
    <w:rsid w:val="007371EB"/>
    <w:rsid w:val="0074722D"/>
    <w:rsid w:val="00752378"/>
    <w:rsid w:val="00757A0C"/>
    <w:rsid w:val="007644A8"/>
    <w:rsid w:val="00765FA3"/>
    <w:rsid w:val="00775A75"/>
    <w:rsid w:val="0078515B"/>
    <w:rsid w:val="00787541"/>
    <w:rsid w:val="007921F0"/>
    <w:rsid w:val="007971F6"/>
    <w:rsid w:val="007A18E9"/>
    <w:rsid w:val="007A4705"/>
    <w:rsid w:val="007A478F"/>
    <w:rsid w:val="007B0540"/>
    <w:rsid w:val="007C07D0"/>
    <w:rsid w:val="007C3159"/>
    <w:rsid w:val="007C7CC7"/>
    <w:rsid w:val="007D45B6"/>
    <w:rsid w:val="007E7E2F"/>
    <w:rsid w:val="007F20A7"/>
    <w:rsid w:val="00804652"/>
    <w:rsid w:val="008063B6"/>
    <w:rsid w:val="008111E8"/>
    <w:rsid w:val="008133A3"/>
    <w:rsid w:val="008154AD"/>
    <w:rsid w:val="00817B98"/>
    <w:rsid w:val="00830775"/>
    <w:rsid w:val="00834B26"/>
    <w:rsid w:val="00844BC8"/>
    <w:rsid w:val="008465A7"/>
    <w:rsid w:val="0085448A"/>
    <w:rsid w:val="00855B56"/>
    <w:rsid w:val="00872DE9"/>
    <w:rsid w:val="00875CAA"/>
    <w:rsid w:val="008A12B7"/>
    <w:rsid w:val="008B1523"/>
    <w:rsid w:val="008B2F8E"/>
    <w:rsid w:val="008B5103"/>
    <w:rsid w:val="008C3AE6"/>
    <w:rsid w:val="008C49F0"/>
    <w:rsid w:val="008C57C9"/>
    <w:rsid w:val="008D570D"/>
    <w:rsid w:val="008D67E9"/>
    <w:rsid w:val="008E13E9"/>
    <w:rsid w:val="008E3229"/>
    <w:rsid w:val="008F5854"/>
    <w:rsid w:val="00902631"/>
    <w:rsid w:val="00907ADF"/>
    <w:rsid w:val="00912443"/>
    <w:rsid w:val="00916DB3"/>
    <w:rsid w:val="0092273C"/>
    <w:rsid w:val="00941C89"/>
    <w:rsid w:val="00941FB9"/>
    <w:rsid w:val="00942CD9"/>
    <w:rsid w:val="00943D30"/>
    <w:rsid w:val="0095053B"/>
    <w:rsid w:val="009530A9"/>
    <w:rsid w:val="00955604"/>
    <w:rsid w:val="00956073"/>
    <w:rsid w:val="009576C7"/>
    <w:rsid w:val="00964F20"/>
    <w:rsid w:val="00970AA6"/>
    <w:rsid w:val="00970F77"/>
    <w:rsid w:val="00980B11"/>
    <w:rsid w:val="00982888"/>
    <w:rsid w:val="00983FFC"/>
    <w:rsid w:val="009B07F4"/>
    <w:rsid w:val="009B1317"/>
    <w:rsid w:val="009B30CC"/>
    <w:rsid w:val="009B41E6"/>
    <w:rsid w:val="009C1F4E"/>
    <w:rsid w:val="009C247E"/>
    <w:rsid w:val="00A03B85"/>
    <w:rsid w:val="00A06219"/>
    <w:rsid w:val="00A120B8"/>
    <w:rsid w:val="00A17DC9"/>
    <w:rsid w:val="00A226C2"/>
    <w:rsid w:val="00A37E36"/>
    <w:rsid w:val="00A4119F"/>
    <w:rsid w:val="00A53C66"/>
    <w:rsid w:val="00A55268"/>
    <w:rsid w:val="00A631DC"/>
    <w:rsid w:val="00A63DE3"/>
    <w:rsid w:val="00A73DA2"/>
    <w:rsid w:val="00A81DEA"/>
    <w:rsid w:val="00A843E4"/>
    <w:rsid w:val="00A856D6"/>
    <w:rsid w:val="00A93702"/>
    <w:rsid w:val="00A976E2"/>
    <w:rsid w:val="00AB187B"/>
    <w:rsid w:val="00AB34E7"/>
    <w:rsid w:val="00AB5788"/>
    <w:rsid w:val="00AC73D2"/>
    <w:rsid w:val="00AD407B"/>
    <w:rsid w:val="00AE5452"/>
    <w:rsid w:val="00B072F3"/>
    <w:rsid w:val="00B10374"/>
    <w:rsid w:val="00B171DF"/>
    <w:rsid w:val="00B262C2"/>
    <w:rsid w:val="00B35B8D"/>
    <w:rsid w:val="00B46B75"/>
    <w:rsid w:val="00B47BE3"/>
    <w:rsid w:val="00B47F49"/>
    <w:rsid w:val="00B54C7E"/>
    <w:rsid w:val="00B554E6"/>
    <w:rsid w:val="00B57C24"/>
    <w:rsid w:val="00B62F95"/>
    <w:rsid w:val="00B71178"/>
    <w:rsid w:val="00B81D83"/>
    <w:rsid w:val="00B84FD9"/>
    <w:rsid w:val="00BA3689"/>
    <w:rsid w:val="00BB1EE5"/>
    <w:rsid w:val="00BB3092"/>
    <w:rsid w:val="00BB4AB8"/>
    <w:rsid w:val="00BB73C6"/>
    <w:rsid w:val="00BC52D2"/>
    <w:rsid w:val="00BC54C9"/>
    <w:rsid w:val="00BD508F"/>
    <w:rsid w:val="00BE6AF2"/>
    <w:rsid w:val="00BE7B53"/>
    <w:rsid w:val="00BF4F9E"/>
    <w:rsid w:val="00BF6A43"/>
    <w:rsid w:val="00BF71A7"/>
    <w:rsid w:val="00C012E5"/>
    <w:rsid w:val="00C02981"/>
    <w:rsid w:val="00C033B7"/>
    <w:rsid w:val="00C13DB2"/>
    <w:rsid w:val="00C24754"/>
    <w:rsid w:val="00C465F1"/>
    <w:rsid w:val="00C530AF"/>
    <w:rsid w:val="00C65686"/>
    <w:rsid w:val="00C7608D"/>
    <w:rsid w:val="00C851FE"/>
    <w:rsid w:val="00C91E19"/>
    <w:rsid w:val="00CA708C"/>
    <w:rsid w:val="00CB18CE"/>
    <w:rsid w:val="00CB5A41"/>
    <w:rsid w:val="00CB75E0"/>
    <w:rsid w:val="00CB7821"/>
    <w:rsid w:val="00CC0DCF"/>
    <w:rsid w:val="00CC3E95"/>
    <w:rsid w:val="00CC4BED"/>
    <w:rsid w:val="00CD3C03"/>
    <w:rsid w:val="00CD464C"/>
    <w:rsid w:val="00CD527C"/>
    <w:rsid w:val="00CD5BB7"/>
    <w:rsid w:val="00CE2836"/>
    <w:rsid w:val="00CE3ABE"/>
    <w:rsid w:val="00CE4D19"/>
    <w:rsid w:val="00D0089D"/>
    <w:rsid w:val="00D017D8"/>
    <w:rsid w:val="00D02193"/>
    <w:rsid w:val="00D173AC"/>
    <w:rsid w:val="00D243DD"/>
    <w:rsid w:val="00D27B67"/>
    <w:rsid w:val="00D3559F"/>
    <w:rsid w:val="00D36CEE"/>
    <w:rsid w:val="00D37185"/>
    <w:rsid w:val="00D43709"/>
    <w:rsid w:val="00D77BA3"/>
    <w:rsid w:val="00D841B5"/>
    <w:rsid w:val="00DA0A94"/>
    <w:rsid w:val="00DA2AA6"/>
    <w:rsid w:val="00DA5FCB"/>
    <w:rsid w:val="00DA7C3E"/>
    <w:rsid w:val="00DB1DD9"/>
    <w:rsid w:val="00DB7B6C"/>
    <w:rsid w:val="00DD34E3"/>
    <w:rsid w:val="00DE0848"/>
    <w:rsid w:val="00DE7BCA"/>
    <w:rsid w:val="00DF1B69"/>
    <w:rsid w:val="00DF52DD"/>
    <w:rsid w:val="00E029AD"/>
    <w:rsid w:val="00E05A99"/>
    <w:rsid w:val="00E069EF"/>
    <w:rsid w:val="00E1349F"/>
    <w:rsid w:val="00E229F1"/>
    <w:rsid w:val="00E24DA7"/>
    <w:rsid w:val="00E33D30"/>
    <w:rsid w:val="00E451F6"/>
    <w:rsid w:val="00E4533F"/>
    <w:rsid w:val="00E53984"/>
    <w:rsid w:val="00E7549B"/>
    <w:rsid w:val="00E75BB3"/>
    <w:rsid w:val="00E75EE5"/>
    <w:rsid w:val="00E76DA5"/>
    <w:rsid w:val="00E909AB"/>
    <w:rsid w:val="00E91AB1"/>
    <w:rsid w:val="00E93434"/>
    <w:rsid w:val="00E95111"/>
    <w:rsid w:val="00E97B86"/>
    <w:rsid w:val="00EA3AB4"/>
    <w:rsid w:val="00EB14C8"/>
    <w:rsid w:val="00EC34F1"/>
    <w:rsid w:val="00EC42BA"/>
    <w:rsid w:val="00EC45CA"/>
    <w:rsid w:val="00ED2B2D"/>
    <w:rsid w:val="00EE1A1C"/>
    <w:rsid w:val="00EE229F"/>
    <w:rsid w:val="00EE6316"/>
    <w:rsid w:val="00EF2154"/>
    <w:rsid w:val="00EF3939"/>
    <w:rsid w:val="00F0069C"/>
    <w:rsid w:val="00F010FC"/>
    <w:rsid w:val="00F06981"/>
    <w:rsid w:val="00F07F52"/>
    <w:rsid w:val="00F10BEB"/>
    <w:rsid w:val="00F15DF3"/>
    <w:rsid w:val="00F247D4"/>
    <w:rsid w:val="00F35564"/>
    <w:rsid w:val="00F35BCB"/>
    <w:rsid w:val="00F3794B"/>
    <w:rsid w:val="00F4271F"/>
    <w:rsid w:val="00F56D9E"/>
    <w:rsid w:val="00F5796C"/>
    <w:rsid w:val="00F57E6D"/>
    <w:rsid w:val="00F7077B"/>
    <w:rsid w:val="00F70A3A"/>
    <w:rsid w:val="00F72DBC"/>
    <w:rsid w:val="00F734FD"/>
    <w:rsid w:val="00F842C9"/>
    <w:rsid w:val="00F85C22"/>
    <w:rsid w:val="00F868AF"/>
    <w:rsid w:val="00F8770F"/>
    <w:rsid w:val="00F954BD"/>
    <w:rsid w:val="00FB42B6"/>
    <w:rsid w:val="00FC03EE"/>
    <w:rsid w:val="00FC4A1E"/>
    <w:rsid w:val="00FC4F1A"/>
    <w:rsid w:val="00FC6F86"/>
    <w:rsid w:val="00FD035A"/>
    <w:rsid w:val="00FD2712"/>
    <w:rsid w:val="00FD4064"/>
    <w:rsid w:val="00FE4FE9"/>
    <w:rsid w:val="00FE7C78"/>
    <w:rsid w:val="00FF1D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0E7657"/>
  <w15:docId w15:val="{22748ADA-97FD-4827-BBDA-BE291D41E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jc w:val="both"/>
    </w:pPr>
    <w:rPr>
      <w:rFonts w:ascii="Arial" w:hAnsi="Arial"/>
    </w:rPr>
  </w:style>
  <w:style w:type="paragraph" w:styleId="berschrift2">
    <w:name w:val="heading 2"/>
    <w:basedOn w:val="Standard"/>
    <w:next w:val="Standard"/>
    <w:qFormat/>
    <w:pPr>
      <w:keepNext/>
      <w:spacing w:before="240" w:after="60"/>
      <w:outlineLvl w:val="1"/>
    </w:pPr>
    <w:rPr>
      <w:b/>
      <w: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pPr>
      <w:tabs>
        <w:tab w:val="left" w:pos="284"/>
      </w:tabs>
      <w:ind w:left="284" w:hanging="284"/>
    </w:pPr>
    <w:rPr>
      <w:rFonts w:ascii="Times New Roman" w:hAnsi="Times New Roman"/>
    </w:rPr>
  </w:style>
  <w:style w:type="paragraph" w:styleId="Verzeichnis3">
    <w:name w:val="toc 3"/>
    <w:basedOn w:val="Standard"/>
    <w:next w:val="Standard"/>
    <w:semiHidden/>
    <w:pPr>
      <w:tabs>
        <w:tab w:val="left" w:pos="851"/>
        <w:tab w:val="right" w:leader="dot" w:pos="9071"/>
      </w:tabs>
    </w:pPr>
  </w:style>
  <w:style w:type="paragraph" w:styleId="Verzeichnis1">
    <w:name w:val="toc 1"/>
    <w:basedOn w:val="Standard"/>
    <w:next w:val="Standard"/>
    <w:semiHidden/>
    <w:pPr>
      <w:tabs>
        <w:tab w:val="left" w:pos="851"/>
        <w:tab w:val="right" w:leader="dot" w:pos="9071"/>
      </w:tabs>
    </w:pPr>
  </w:style>
  <w:style w:type="paragraph" w:styleId="Verzeichnis2">
    <w:name w:val="toc 2"/>
    <w:basedOn w:val="Standard"/>
    <w:next w:val="Standard"/>
    <w:semiHidden/>
    <w:pPr>
      <w:tabs>
        <w:tab w:val="left" w:pos="851"/>
        <w:tab w:val="right" w:leader="dot" w:pos="9071"/>
      </w:tabs>
    </w:pPr>
  </w:style>
  <w:style w:type="paragraph" w:styleId="Kopfzeile">
    <w:name w:val="header"/>
    <w:basedOn w:val="Standard"/>
    <w:link w:val="KopfzeileZchn"/>
    <w:uiPriority w:val="99"/>
    <w:pPr>
      <w:tabs>
        <w:tab w:val="center" w:pos="4536"/>
        <w:tab w:val="right" w:pos="9072"/>
      </w:tabs>
      <w:jc w:val="left"/>
    </w:pPr>
    <w:rPr>
      <w:sz w:val="24"/>
    </w:r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link w:val="SprechblasentextZchn"/>
    <w:rsid w:val="005C6215"/>
    <w:rPr>
      <w:rFonts w:ascii="Tahoma" w:hAnsi="Tahoma" w:cs="Tahoma"/>
      <w:sz w:val="16"/>
      <w:szCs w:val="16"/>
    </w:rPr>
  </w:style>
  <w:style w:type="character" w:customStyle="1" w:styleId="SprechblasentextZchn">
    <w:name w:val="Sprechblasentext Zchn"/>
    <w:basedOn w:val="Absatz-Standardschriftart"/>
    <w:link w:val="Sprechblasentext"/>
    <w:rsid w:val="005C6215"/>
    <w:rPr>
      <w:rFonts w:ascii="Tahoma" w:hAnsi="Tahoma" w:cs="Tahoma"/>
      <w:sz w:val="16"/>
      <w:szCs w:val="16"/>
    </w:rPr>
  </w:style>
  <w:style w:type="paragraph" w:customStyle="1" w:styleId="Default">
    <w:name w:val="Default"/>
    <w:rsid w:val="002C6287"/>
    <w:pPr>
      <w:autoSpaceDE w:val="0"/>
      <w:autoSpaceDN w:val="0"/>
      <w:adjustRightInd w:val="0"/>
    </w:pPr>
    <w:rPr>
      <w:rFonts w:ascii="Arial" w:hAnsi="Arial" w:cs="Arial"/>
      <w:color w:val="000000"/>
      <w:sz w:val="24"/>
      <w:szCs w:val="24"/>
    </w:rPr>
  </w:style>
  <w:style w:type="character" w:styleId="Hyperlink">
    <w:name w:val="Hyperlink"/>
    <w:basedOn w:val="Absatz-Standardschriftart"/>
    <w:unhideWhenUsed/>
    <w:rsid w:val="00D243DD"/>
    <w:rPr>
      <w:color w:val="0000FF" w:themeColor="hyperlink"/>
      <w:u w:val="single"/>
    </w:rPr>
  </w:style>
  <w:style w:type="character" w:styleId="NichtaufgelsteErwhnung">
    <w:name w:val="Unresolved Mention"/>
    <w:basedOn w:val="Absatz-Standardschriftart"/>
    <w:uiPriority w:val="99"/>
    <w:semiHidden/>
    <w:unhideWhenUsed/>
    <w:rsid w:val="005A6D84"/>
    <w:rPr>
      <w:color w:val="605E5C"/>
      <w:shd w:val="clear" w:color="auto" w:fill="E1DFDD"/>
    </w:rPr>
  </w:style>
  <w:style w:type="character" w:customStyle="1" w:styleId="KopfzeileZchn">
    <w:name w:val="Kopfzeile Zchn"/>
    <w:basedOn w:val="Absatz-Standardschriftart"/>
    <w:link w:val="Kopfzeile"/>
    <w:uiPriority w:val="99"/>
    <w:rsid w:val="00D0089D"/>
    <w:rPr>
      <w:rFonts w:ascii="Arial" w:hAnsi="Arial"/>
      <w:sz w:val="24"/>
    </w:rPr>
  </w:style>
  <w:style w:type="paragraph" w:styleId="Listenabsatz">
    <w:name w:val="List Paragraph"/>
    <w:basedOn w:val="Standard"/>
    <w:uiPriority w:val="34"/>
    <w:qFormat/>
    <w:rsid w:val="00431E78"/>
    <w:pPr>
      <w:ind w:left="720"/>
      <w:contextualSpacing/>
    </w:pPr>
  </w:style>
  <w:style w:type="table" w:styleId="Tabellenraster">
    <w:name w:val="Table Grid"/>
    <w:basedOn w:val="NormaleTabelle"/>
    <w:rsid w:val="00431E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unhideWhenUsed/>
    <w:rsid w:val="00980B11"/>
    <w:pPr>
      <w:jc w:val="left"/>
    </w:pPr>
    <w:rPr>
      <w:rFonts w:ascii="Calibri" w:hAnsi="Calibri" w:cstheme="minorBidi"/>
      <w:kern w:val="2"/>
      <w:sz w:val="22"/>
      <w:szCs w:val="21"/>
      <w:lang w:eastAsia="en-US"/>
      <w14:ligatures w14:val="standardContextual"/>
    </w:rPr>
  </w:style>
  <w:style w:type="character" w:customStyle="1" w:styleId="NurTextZchn">
    <w:name w:val="Nur Text Zchn"/>
    <w:basedOn w:val="Absatz-Standardschriftart"/>
    <w:link w:val="NurText"/>
    <w:uiPriority w:val="99"/>
    <w:rsid w:val="00980B11"/>
    <w:rPr>
      <w:rFonts w:ascii="Calibri" w:hAnsi="Calibri" w:cstheme="minorBidi"/>
      <w:kern w:val="2"/>
      <w:sz w:val="22"/>
      <w:szCs w:val="21"/>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556742">
      <w:bodyDiv w:val="1"/>
      <w:marLeft w:val="0"/>
      <w:marRight w:val="0"/>
      <w:marTop w:val="0"/>
      <w:marBottom w:val="0"/>
      <w:divBdr>
        <w:top w:val="none" w:sz="0" w:space="0" w:color="auto"/>
        <w:left w:val="none" w:sz="0" w:space="0" w:color="auto"/>
        <w:bottom w:val="none" w:sz="0" w:space="0" w:color="auto"/>
        <w:right w:val="none" w:sz="0" w:space="0" w:color="auto"/>
      </w:divBdr>
    </w:div>
    <w:div w:id="637491730">
      <w:bodyDiv w:val="1"/>
      <w:marLeft w:val="0"/>
      <w:marRight w:val="0"/>
      <w:marTop w:val="0"/>
      <w:marBottom w:val="0"/>
      <w:divBdr>
        <w:top w:val="none" w:sz="0" w:space="0" w:color="auto"/>
        <w:left w:val="none" w:sz="0" w:space="0" w:color="auto"/>
        <w:bottom w:val="none" w:sz="0" w:space="0" w:color="auto"/>
        <w:right w:val="none" w:sz="0" w:space="0" w:color="auto"/>
      </w:divBdr>
    </w:div>
    <w:div w:id="1055084815">
      <w:bodyDiv w:val="1"/>
      <w:marLeft w:val="0"/>
      <w:marRight w:val="0"/>
      <w:marTop w:val="0"/>
      <w:marBottom w:val="0"/>
      <w:divBdr>
        <w:top w:val="none" w:sz="0" w:space="0" w:color="auto"/>
        <w:left w:val="none" w:sz="0" w:space="0" w:color="auto"/>
        <w:bottom w:val="none" w:sz="0" w:space="0" w:color="auto"/>
        <w:right w:val="none" w:sz="0" w:space="0" w:color="auto"/>
      </w:divBdr>
    </w:div>
    <w:div w:id="175184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bielefeld.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ielefeld.d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0.wmf"/><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b06343\AppData\Roaming\Microsoft\Templates\Kopfbogen.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459F34-9590-48C2-9ECA-0547A733B235}">
  <ds:schemaRefs>
    <ds:schemaRef ds:uri="http://schemas.openxmlformats.org/officeDocument/2006/bibliography"/>
  </ds:schemaRefs>
</ds:datastoreItem>
</file>

<file path=docMetadata/LabelInfo.xml><?xml version="1.0" encoding="utf-8"?>
<clbl:labelList xmlns:clbl="http://schemas.microsoft.com/office/2020/mipLabelMetadata">
  <clbl:label id="{5e3670b0-a60a-4d93-8312-7e02634e9ba8}" enabled="1" method="Privileged" siteId="{39d301d2-c392-4b19-9ead-ab88cc5a82bd}" contentBits="0" removed="0"/>
</clbl:labelList>
</file>

<file path=docProps/app.xml><?xml version="1.0" encoding="utf-8"?>
<Properties xmlns="http://schemas.openxmlformats.org/officeDocument/2006/extended-properties" xmlns:vt="http://schemas.openxmlformats.org/officeDocument/2006/docPropsVTypes">
  <Template>Kopfbogen.dotm</Template>
  <TotalTime>0</TotalTime>
  <Pages>2</Pages>
  <Words>473</Words>
  <Characters>2984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Kopfbogen (komplett)</vt:lpstr>
    </vt:vector>
  </TitlesOfParts>
  <Company>S. Bielefeld</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(komplett)</dc:title>
  <dc:creator>Behrens, Heike (170.1)</dc:creator>
  <cp:lastModifiedBy>Schwarz, Melanie (170)</cp:lastModifiedBy>
  <cp:revision>2</cp:revision>
  <cp:lastPrinted>2016-11-16T09:51:00Z</cp:lastPrinted>
  <dcterms:created xsi:type="dcterms:W3CDTF">2026-10-20T07:13:00Z</dcterms:created>
  <dcterms:modified xsi:type="dcterms:W3CDTF">2026-10-20T07:13:00Z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2024-12-16T09:12:47Z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39d301d2-c392-4b19-9ead-ab88cc5a82bd</vt:lpwstr>
  </property>
  <property fmtid="{D5CDD505-2E9C-101B-9397-08002B2CF9AE}" pid="7" name="MSIP_Label_defa4170-0d19-0005-0004-bc88714345d2_ActionId">
    <vt:lpwstr>a138d23e-5527-4f8a-af04-527601895fab</vt:lpwstr>
  </property>
  <property fmtid="{D5CDD505-2E9C-101B-9397-08002B2CF9AE}" pid="8" name="MSIP_Label_defa4170-0d19-0005-0004-bc88714345d2_ContentBits">
    <vt:lpwstr>0</vt:lpwstr>
  </property>
</Properties>
</file>